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B55714" w14:textId="77777777" w:rsidR="00D41B93" w:rsidRDefault="005E1539" w:rsidP="005E1539">
      <w:pPr>
        <w:pStyle w:val="Header"/>
        <w:tabs>
          <w:tab w:val="clear" w:pos="4320"/>
          <w:tab w:val="clear" w:pos="8640"/>
        </w:tabs>
        <w:ind w:left="-567" w:hanging="709"/>
        <w:jc w:val="center"/>
        <w:rPr>
          <w:rFonts w:ascii="Monotype Corsiva" w:hAnsi="Monotype Corsiva"/>
          <w:b/>
          <w:color w:val="00B050"/>
          <w:sz w:val="72"/>
          <w:szCs w:val="7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304" behindDoc="0" locked="0" layoutInCell="1" allowOverlap="1" wp14:anchorId="4BB260B2" wp14:editId="17B1DF4A">
            <wp:simplePos x="0" y="0"/>
            <wp:positionH relativeFrom="column">
              <wp:posOffset>5804535</wp:posOffset>
            </wp:positionH>
            <wp:positionV relativeFrom="paragraph">
              <wp:posOffset>-187960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23" name="Picture 2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00B050"/>
          <w:sz w:val="72"/>
          <w:szCs w:val="72"/>
        </w:rPr>
        <w:t xml:space="preserve">      Good Shepherd</w:t>
      </w:r>
      <w:r w:rsidR="00A83B92">
        <w:rPr>
          <w:rFonts w:ascii="Monotype Corsiva" w:hAnsi="Monotype Corsiva"/>
          <w:b/>
          <w:color w:val="00B050"/>
          <w:sz w:val="72"/>
          <w:szCs w:val="72"/>
        </w:rPr>
        <w:t xml:space="preserve"> News</w:t>
      </w:r>
    </w:p>
    <w:p w14:paraId="3E2604A4" w14:textId="06CFFA45" w:rsidR="00D41B93" w:rsidRPr="006D76D6" w:rsidRDefault="00917018" w:rsidP="006D76D6">
      <w:pPr>
        <w:pStyle w:val="Header"/>
        <w:tabs>
          <w:tab w:val="clear" w:pos="4320"/>
          <w:tab w:val="clear" w:pos="8640"/>
        </w:tabs>
        <w:jc w:val="center"/>
        <w:rPr>
          <w:noProof/>
          <w:color w:val="FF6600"/>
          <w:sz w:val="56"/>
          <w:szCs w:val="56"/>
        </w:rPr>
      </w:pPr>
      <w:r w:rsidRPr="00917018">
        <w:rPr>
          <w:rFonts w:ascii="Monotype Corsiva" w:hAnsi="Monotype Corsiva"/>
          <w:b/>
          <w:color w:val="FF6600"/>
          <w:sz w:val="56"/>
          <w:szCs w:val="56"/>
        </w:rPr>
        <w:t>October</w:t>
      </w:r>
      <w:r w:rsidR="00794AAA" w:rsidRPr="00917018">
        <w:rPr>
          <w:rFonts w:ascii="Monotype Corsiva" w:hAnsi="Monotype Corsiva"/>
          <w:b/>
          <w:color w:val="FF6600"/>
          <w:sz w:val="56"/>
          <w:szCs w:val="56"/>
        </w:rPr>
        <w:t xml:space="preserve"> 2019</w:t>
      </w:r>
    </w:p>
    <w:p w14:paraId="538CE2B1" w14:textId="77777777" w:rsidR="00BB2618" w:rsidRPr="00BB2618" w:rsidRDefault="00BB2618" w:rsidP="00BB2618">
      <w:pPr>
        <w:autoSpaceDE/>
        <w:autoSpaceDN/>
        <w:rPr>
          <w:color w:val="222222"/>
          <w:sz w:val="27"/>
          <w:szCs w:val="27"/>
          <w:lang w:val="en-GB" w:eastAsia="en-GB"/>
        </w:rPr>
      </w:pPr>
    </w:p>
    <w:p w14:paraId="5EE17558" w14:textId="4CD191DC" w:rsidR="00EA0F42" w:rsidRDefault="003622DB" w:rsidP="00785963">
      <w:pPr>
        <w:ind w:left="-142" w:firstLine="142"/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08D10A" wp14:editId="5ABAF9C5">
                <wp:simplePos x="0" y="0"/>
                <wp:positionH relativeFrom="column">
                  <wp:posOffset>-288906</wp:posOffset>
                </wp:positionH>
                <wp:positionV relativeFrom="paragraph">
                  <wp:posOffset>1081288</wp:posOffset>
                </wp:positionV>
                <wp:extent cx="2275848" cy="3893212"/>
                <wp:effectExtent l="0" t="0" r="10160" b="12065"/>
                <wp:wrapNone/>
                <wp:docPr id="2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8" cy="3893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6E604" w14:textId="621D0AF5" w:rsidR="00A7662E" w:rsidRPr="00F1121A" w:rsidRDefault="0085531F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We are well and truly into the swing of things now!</w:t>
                            </w:r>
                          </w:p>
                          <w:p w14:paraId="20A3061B" w14:textId="36A6B78D" w:rsidR="0085531F" w:rsidRPr="00F1121A" w:rsidRDefault="0085531F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October is looking like it’s going to be a busy one too.</w:t>
                            </w:r>
                          </w:p>
                          <w:p w14:paraId="34DC6AF9" w14:textId="688E3C44" w:rsidR="008002D7" w:rsidRPr="00F1121A" w:rsidRDefault="008002D7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We will celebrate our new school year on Monday 30</w:t>
                            </w: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 September when we will all gather together </w:t>
                            </w:r>
                            <w:r w:rsidR="006B4B6C"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with our school family </w:t>
                            </w: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for our beginning of year School Mass.</w:t>
                            </w:r>
                          </w:p>
                          <w:p w14:paraId="5CEC142F" w14:textId="667FB77C" w:rsidR="00364348" w:rsidRDefault="008002D7" w:rsidP="006B4B6C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8"/>
                                <w:szCs w:val="28"/>
                              </w:rPr>
                            </w:pP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Members of our local Community will be working alongside us in school to enhance our pupils learning experiences</w:t>
                            </w:r>
                            <w:r w:rsidR="006B4B6C"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,</w:t>
                            </w: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 and many of our pupils will be out and about </w:t>
                            </w:r>
                            <w:r w:rsidR="006B4B6C"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for learning opportunities</w:t>
                            </w: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 outside</w:t>
                            </w:r>
                            <w:r w:rsidR="006B4B6C"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of the classroom</w:t>
                            </w:r>
                            <w:r w:rsidR="006B4B6C"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.</w:t>
                            </w:r>
                            <w:r w:rsidR="006B4B6C" w:rsidRPr="00364348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AF0276" w14:textId="7E88F0A8" w:rsidR="00F1121A" w:rsidRPr="00F1121A" w:rsidRDefault="00F1121A" w:rsidP="006B4B6C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Our A</w:t>
                            </w: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nnual Halloween Draw will take place on 30</w:t>
                            </w: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 October. Tickets are £5 each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, available to pay on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>Parentpay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4"/>
                                <w:szCs w:val="24"/>
                              </w:rPr>
                              <w:t xml:space="preserve"> and collect in office. Your support will be greatly appreciated for much needed school funds!</w:t>
                            </w:r>
                          </w:p>
                          <w:p w14:paraId="40791C55" w14:textId="6C10D5EF" w:rsidR="00A7662E" w:rsidRPr="00364348" w:rsidRDefault="006B4B6C" w:rsidP="006B4B6C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8"/>
                                <w:szCs w:val="28"/>
                              </w:rPr>
                            </w:pPr>
                            <w:r w:rsidRPr="00364348">
                              <w:rPr>
                                <w:rFonts w:ascii="Monotype Corsiva" w:hAnsi="Monotype Corsiva"/>
                                <w:b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0140BAEE" w14:textId="77777777" w:rsidR="00A7662E" w:rsidRPr="0003733D" w:rsidRDefault="00A7662E" w:rsidP="00B721E5">
                            <w:pPr>
                              <w:jc w:val="both"/>
                              <w:rPr>
                                <w:rFonts w:ascii="Monotype Corsiva" w:hAnsi="Monotype Corsiva"/>
                                <w:b/>
                                <w:color w:val="8DB3E2"/>
                                <w:sz w:val="36"/>
                                <w:szCs w:val="36"/>
                              </w:rPr>
                            </w:pPr>
                          </w:p>
                          <w:p w14:paraId="2B4FEBF8" w14:textId="77777777" w:rsidR="00A7662E" w:rsidRDefault="00A76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08D10A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-22.75pt;margin-top:85.15pt;width:179.2pt;height:30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XWRLQIAAFM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">
                <v:textbox>
                  <w:txbxContent>
                    <w:p w14:paraId="0D56E604" w14:textId="621D0AF5" w:rsidR="00A7662E" w:rsidRPr="00F1121A" w:rsidRDefault="0085531F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</w:pP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We are well and truly into the swing of things now!</w:t>
                      </w:r>
                    </w:p>
                    <w:p w14:paraId="20A3061B" w14:textId="36A6B78D" w:rsidR="0085531F" w:rsidRPr="00F1121A" w:rsidRDefault="0085531F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</w:pP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October is looking like it’s going to be a busy one too.</w:t>
                      </w:r>
                    </w:p>
                    <w:p w14:paraId="34DC6AF9" w14:textId="688E3C44" w:rsidR="008002D7" w:rsidRPr="00F1121A" w:rsidRDefault="008002D7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</w:pP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We will celebrate our new school year on Monday 30</w:t>
                      </w: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 xml:space="preserve"> September when we will all gather together </w:t>
                      </w:r>
                      <w:r w:rsidR="006B4B6C"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 xml:space="preserve">with our school family </w:t>
                      </w: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for our beginning of year School Mass.</w:t>
                      </w:r>
                    </w:p>
                    <w:p w14:paraId="5CEC142F" w14:textId="667FB77C" w:rsidR="00364348" w:rsidRDefault="008002D7" w:rsidP="006B4B6C">
                      <w:pPr>
                        <w:jc w:val="both"/>
                        <w:rPr>
                          <w:rFonts w:ascii="Monotype Corsiva" w:hAnsi="Monotype Corsiva"/>
                          <w:b/>
                          <w:color w:val="8064A2" w:themeColor="accent4"/>
                          <w:sz w:val="28"/>
                          <w:szCs w:val="28"/>
                        </w:rPr>
                      </w:pP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Members of our local Community will be working alongside us in school to enhance our pupils learning experiences</w:t>
                      </w:r>
                      <w:r w:rsidR="006B4B6C"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,</w:t>
                      </w: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 xml:space="preserve"> and many of our pupils will be out and about </w:t>
                      </w:r>
                      <w:r w:rsidR="006B4B6C"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for learning opportunities</w:t>
                      </w: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 xml:space="preserve"> outside</w:t>
                      </w:r>
                      <w:r w:rsidR="006B4B6C"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 xml:space="preserve"> </w:t>
                      </w: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of the classroom</w:t>
                      </w:r>
                      <w:r w:rsidR="006B4B6C"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.</w:t>
                      </w:r>
                      <w:r w:rsidR="006B4B6C" w:rsidRPr="00364348">
                        <w:rPr>
                          <w:rFonts w:ascii="Monotype Corsiva" w:hAnsi="Monotype Corsiva"/>
                          <w:b/>
                          <w:color w:val="8064A2" w:themeColor="accent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AF0276" w14:textId="7E88F0A8" w:rsidR="00F1121A" w:rsidRPr="00F1121A" w:rsidRDefault="00F1121A" w:rsidP="006B4B6C">
                      <w:pPr>
                        <w:jc w:val="both"/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Our A</w:t>
                      </w: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nnual Halloween Draw will take place on 30</w:t>
                      </w: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F1121A"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 xml:space="preserve"> October. Tickets are £5 each</w:t>
                      </w:r>
                      <w:r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 xml:space="preserve">, available to pay on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>Parentpay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8064A2" w:themeColor="accent4"/>
                          <w:sz w:val="24"/>
                          <w:szCs w:val="24"/>
                        </w:rPr>
                        <w:t xml:space="preserve"> and collect in office. Your support will be greatly appreciated for much needed school funds!</w:t>
                      </w:r>
                    </w:p>
                    <w:p w14:paraId="40791C55" w14:textId="6C10D5EF" w:rsidR="00A7662E" w:rsidRPr="00364348" w:rsidRDefault="006B4B6C" w:rsidP="006B4B6C">
                      <w:pPr>
                        <w:jc w:val="both"/>
                        <w:rPr>
                          <w:rFonts w:ascii="Monotype Corsiva" w:hAnsi="Monotype Corsiva"/>
                          <w:b/>
                          <w:color w:val="8064A2" w:themeColor="accent4"/>
                          <w:sz w:val="28"/>
                          <w:szCs w:val="28"/>
                        </w:rPr>
                      </w:pPr>
                      <w:r w:rsidRPr="00364348">
                        <w:rPr>
                          <w:rFonts w:ascii="Monotype Corsiva" w:hAnsi="Monotype Corsiva"/>
                          <w:b/>
                          <w:color w:val="8064A2" w:themeColor="accent4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0140BAEE" w14:textId="77777777" w:rsidR="00A7662E" w:rsidRPr="0003733D" w:rsidRDefault="00A7662E" w:rsidP="00B721E5">
                      <w:pPr>
                        <w:jc w:val="both"/>
                        <w:rPr>
                          <w:rFonts w:ascii="Monotype Corsiva" w:hAnsi="Monotype Corsiva"/>
                          <w:b/>
                          <w:color w:val="8DB3E2"/>
                          <w:sz w:val="36"/>
                          <w:szCs w:val="36"/>
                        </w:rPr>
                      </w:pPr>
                    </w:p>
                    <w:p w14:paraId="2B4FEBF8" w14:textId="77777777" w:rsidR="00A7662E" w:rsidRDefault="00A7662E"/>
                  </w:txbxContent>
                </v:textbox>
              </v:shape>
            </w:pict>
          </mc:Fallback>
        </mc:AlternateContent>
      </w:r>
      <w:r w:rsidR="006D76D6">
        <w:rPr>
          <w:noProof/>
          <w:color w:val="FFFFFF"/>
          <w:lang w:val="en-GB" w:eastAsia="en-GB"/>
        </w:rPr>
        <w:drawing>
          <wp:inline distT="0" distB="0" distL="0" distR="0" wp14:anchorId="37D3EAFD" wp14:editId="67AEE5A5">
            <wp:extent cx="6564630" cy="1061559"/>
            <wp:effectExtent l="0" t="0" r="0" b="5715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53" cy="10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page" w:tblpX="8342" w:tblpY="4385"/>
        <w:tblW w:w="3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841"/>
        <w:gridCol w:w="460"/>
        <w:gridCol w:w="465"/>
        <w:gridCol w:w="460"/>
        <w:gridCol w:w="460"/>
        <w:gridCol w:w="462"/>
      </w:tblGrid>
      <w:tr w:rsidR="00325940" w:rsidRPr="002C2B76" w14:paraId="7B9C7BA0" w14:textId="77777777" w:rsidTr="00364348">
        <w:trPr>
          <w:trHeight w:val="360"/>
        </w:trPr>
        <w:tc>
          <w:tcPr>
            <w:tcW w:w="3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99"/>
            <w:vAlign w:val="center"/>
          </w:tcPr>
          <w:p w14:paraId="04F66565" w14:textId="65156874" w:rsidR="00325940" w:rsidRPr="002C2B76" w:rsidRDefault="00917018" w:rsidP="00325940">
            <w:pPr>
              <w:jc w:val="center"/>
              <w:rPr>
                <w:rFonts w:ascii="Century Gothic" w:hAnsi="Century Gothic" w:cs="Century Gothic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entury Gothic" w:hAnsi="Century Gothic" w:cs="Century Gothic"/>
                <w:b/>
                <w:bCs/>
                <w:color w:val="FFFFFF"/>
                <w:sz w:val="22"/>
                <w:szCs w:val="22"/>
              </w:rPr>
              <w:t>October</w:t>
            </w:r>
            <w:r w:rsidR="00325940" w:rsidRPr="002C2B76">
              <w:rPr>
                <w:rFonts w:ascii="Century Gothic" w:hAnsi="Century Gothic" w:cs="Century Gothic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325940">
              <w:rPr>
                <w:rFonts w:ascii="Century Gothic" w:hAnsi="Century Gothic" w:cs="Century Gothic"/>
                <w:b/>
                <w:bCs/>
                <w:color w:val="FFFFFF"/>
                <w:sz w:val="22"/>
                <w:szCs w:val="22"/>
              </w:rPr>
              <w:t>2019</w:t>
            </w:r>
          </w:p>
        </w:tc>
      </w:tr>
      <w:tr w:rsidR="00325940" w:rsidRPr="002C2B76" w14:paraId="4BE521CE" w14:textId="77777777" w:rsidTr="00F1121A">
        <w:trPr>
          <w:trHeight w:val="36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3FA236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Su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3EB979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5E3836" w14:textId="25C52E25" w:rsidR="00325940" w:rsidRPr="002C2B76" w:rsidRDefault="00804952" w:rsidP="00804952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proofErr w:type="spellStart"/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T</w:t>
            </w: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u</w:t>
            </w:r>
            <w:proofErr w:type="spell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9F66FB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W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3E6C4B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proofErr w:type="spellStart"/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Th</w:t>
            </w:r>
            <w:proofErr w:type="spellEnd"/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CD7387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D5ECAB" w14:textId="77777777" w:rsidR="00325940" w:rsidRPr="002C2B76" w:rsidRDefault="00325940" w:rsidP="00325940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2C2B76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S</w:t>
            </w:r>
          </w:p>
        </w:tc>
      </w:tr>
      <w:tr w:rsidR="00917018" w:rsidRPr="002C2B76" w14:paraId="083A6CEE" w14:textId="77777777" w:rsidTr="00F1121A">
        <w:trPr>
          <w:trHeight w:val="36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04EB2D4" w14:textId="77777777" w:rsidR="00917018" w:rsidRPr="002C2B76" w:rsidRDefault="00917018" w:rsidP="00917018">
            <w:pPr>
              <w:rPr>
                <w:rFonts w:ascii="Century Gothic" w:hAnsi="Century Gothic" w:cs="Century Gothic"/>
                <w:b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1135" w14:textId="77777777" w:rsidR="00896838" w:rsidRDefault="00896838" w:rsidP="00896838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30</w:t>
            </w:r>
          </w:p>
          <w:p w14:paraId="562F446F" w14:textId="16B00B85" w:rsidR="00917018" w:rsidRPr="00896838" w:rsidRDefault="00917018" w:rsidP="00896838">
            <w:pPr>
              <w:jc w:val="center"/>
              <w:rPr>
                <w:rFonts w:ascii="Century Gothic" w:hAnsi="Century Gothic" w:cs="Century Gothic"/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132DC" w14:textId="5C8D605B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sz w:val="18"/>
                <w:szCs w:val="18"/>
              </w:rPr>
              <w:t>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0847" w14:textId="36B65E52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4411" w14:textId="0D4D52C6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0377" w14:textId="6A6D2761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D78A40E" w14:textId="788CAFF1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5</w:t>
            </w:r>
          </w:p>
        </w:tc>
      </w:tr>
      <w:tr w:rsidR="00917018" w:rsidRPr="002C2B76" w14:paraId="00718586" w14:textId="77777777" w:rsidTr="00F1121A">
        <w:trPr>
          <w:trHeight w:val="36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7190A5" w14:textId="00902E7F" w:rsidR="00917018" w:rsidRPr="002C2B76" w:rsidRDefault="00917018" w:rsidP="00917018">
            <w:pPr>
              <w:rPr>
                <w:rFonts w:ascii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6EDE5" w14:textId="36546061" w:rsidR="00917018" w:rsidRPr="002C2B76" w:rsidRDefault="00917018" w:rsidP="00917018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14FDF" w14:textId="5A0476CC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sz w:val="18"/>
                <w:szCs w:val="18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1E424" w14:textId="784E55C9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39E1" w14:textId="703DEC83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B4FDF" w14:textId="12A75E65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3A3DD67" w14:textId="39DD0575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12</w:t>
            </w:r>
          </w:p>
        </w:tc>
      </w:tr>
      <w:tr w:rsidR="00917018" w:rsidRPr="002C2B76" w14:paraId="182188C2" w14:textId="77777777" w:rsidTr="00F1121A">
        <w:trPr>
          <w:trHeight w:val="36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1C15A3" w14:textId="7EF50FB3" w:rsidR="00917018" w:rsidRPr="002C2B76" w:rsidRDefault="00917018" w:rsidP="00917018">
            <w:pPr>
              <w:rPr>
                <w:rFonts w:ascii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CB49" w14:textId="1A6854FE" w:rsidR="00917018" w:rsidRPr="002C2B76" w:rsidRDefault="00917018" w:rsidP="00917018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AD2140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cyan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6FED" w14:textId="4C488F5B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sz w:val="18"/>
                <w:szCs w:val="18"/>
              </w:rPr>
              <w:t>15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F7BF6" w14:textId="16B08016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896838">
              <w:rPr>
                <w:rFonts w:ascii="Century Gothic" w:hAnsi="Century Gothic" w:cs="Century Gothic"/>
                <w:b/>
                <w:bCs/>
                <w:color w:val="0070C0"/>
                <w:sz w:val="18"/>
                <w:szCs w:val="18"/>
              </w:rPr>
              <w:t>16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3744A" w14:textId="0C2E804C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8563C9">
              <w:rPr>
                <w:rFonts w:ascii="Century Gothic" w:hAnsi="Century Gothic" w:cs="Century Gothic"/>
                <w:b/>
                <w:bCs/>
                <w:color w:val="00B050"/>
                <w:sz w:val="18"/>
                <w:szCs w:val="18"/>
              </w:rPr>
              <w:t>17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1389C" w14:textId="6EFC8ED7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1C5B0F0" w14:textId="6A00C6E3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19</w:t>
            </w:r>
          </w:p>
        </w:tc>
      </w:tr>
      <w:tr w:rsidR="00917018" w:rsidRPr="002C2B76" w14:paraId="30F3EB6E" w14:textId="77777777" w:rsidTr="00F1121A">
        <w:trPr>
          <w:trHeight w:val="36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883C57" w14:textId="74F448B5" w:rsidR="00917018" w:rsidRPr="002C2B76" w:rsidRDefault="00917018" w:rsidP="00917018">
            <w:pPr>
              <w:rPr>
                <w:rFonts w:ascii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B97C" w14:textId="5A96384B" w:rsidR="00917018" w:rsidRPr="005D6BD0" w:rsidRDefault="00917018" w:rsidP="00917018">
            <w:pPr>
              <w:jc w:val="center"/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A8C1" w14:textId="7D2F18AD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sz w:val="18"/>
                <w:szCs w:val="18"/>
              </w:rPr>
              <w:t>22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5E4BC" w14:textId="12D2A37B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9B1328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cyan"/>
              </w:rPr>
              <w:t>23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B413" w14:textId="35D663A6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D0416" w14:textId="7CB9B975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FB29465" w14:textId="7C0CBBC1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89683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26</w:t>
            </w:r>
          </w:p>
        </w:tc>
      </w:tr>
      <w:tr w:rsidR="00917018" w:rsidRPr="002C2B76" w14:paraId="2A596324" w14:textId="77777777" w:rsidTr="00F1121A">
        <w:trPr>
          <w:trHeight w:val="458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89B9914" w14:textId="643A2AA2" w:rsidR="00917018" w:rsidRPr="002C2B76" w:rsidRDefault="00917018" w:rsidP="00917018">
            <w:pPr>
              <w:jc w:val="center"/>
              <w:rPr>
                <w:rFonts w:ascii="Century Gothic" w:hAnsi="Century Gothic" w:cs="Century Gothic"/>
                <w:b/>
                <w:sz w:val="18"/>
                <w:szCs w:val="18"/>
              </w:rPr>
            </w:pPr>
            <w:r w:rsidRPr="00896838"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C5DFF" w14:textId="26826F0E" w:rsidR="00917018" w:rsidRPr="002C2B76" w:rsidRDefault="00917018" w:rsidP="00917018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  <w:t>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ECF4A" w14:textId="13254BE1" w:rsidR="00917018" w:rsidRPr="00917018" w:rsidRDefault="00917018" w:rsidP="00917018">
            <w:pPr>
              <w:jc w:val="center"/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  <w:r w:rsidRPr="00917018">
              <w:rPr>
                <w:rFonts w:ascii="Century Gothic" w:hAnsi="Century Gothic" w:cs="Century Gothic"/>
                <w:b/>
                <w:sz w:val="18"/>
                <w:szCs w:val="18"/>
              </w:rPr>
              <w:t>29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0094" w14:textId="2D449D54" w:rsidR="00917018" w:rsidRPr="003622DB" w:rsidRDefault="00917018" w:rsidP="00917018">
            <w:pPr>
              <w:jc w:val="center"/>
              <w:rPr>
                <w:rFonts w:ascii="Century Gothic" w:hAnsi="Century Gothic" w:cs="Century Gothic"/>
                <w:b/>
                <w:bCs/>
                <w:color w:val="D34C35"/>
                <w:sz w:val="18"/>
                <w:szCs w:val="18"/>
              </w:rPr>
            </w:pPr>
            <w:r w:rsidRPr="003622DB">
              <w:rPr>
                <w:rFonts w:ascii="Century Gothic" w:hAnsi="Century Gothic" w:cs="Century Gothic"/>
                <w:b/>
                <w:bCs/>
                <w:color w:val="D34C35"/>
                <w:sz w:val="18"/>
                <w:szCs w:val="18"/>
              </w:rPr>
              <w:t>30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1E89" w14:textId="1CD10E0F" w:rsidR="00917018" w:rsidRPr="00325940" w:rsidRDefault="00C5288A" w:rsidP="00917018">
            <w:pPr>
              <w:rPr>
                <w:rFonts w:ascii="Century Gothic" w:hAnsi="Century Gothic" w:cs="Century Gothic"/>
                <w:b/>
                <w:bCs/>
                <w:color w:val="0000FF"/>
                <w:sz w:val="18"/>
                <w:szCs w:val="18"/>
              </w:rPr>
            </w:pPr>
            <w:r w:rsidRPr="00C5288A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green"/>
              </w:rPr>
              <w:t>31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2F68" w14:textId="526C6E99" w:rsidR="00917018" w:rsidRPr="00325940" w:rsidRDefault="00C5288A" w:rsidP="00C5288A">
            <w:pPr>
              <w:jc w:val="center"/>
              <w:rPr>
                <w:rFonts w:ascii="Century Gothic" w:hAnsi="Century Gothic" w:cs="Century Gothic"/>
                <w:b/>
                <w:bCs/>
                <w:color w:val="008000"/>
                <w:sz w:val="18"/>
                <w:szCs w:val="18"/>
              </w:rPr>
            </w:pPr>
            <w:r w:rsidRPr="00C5288A">
              <w:rPr>
                <w:rFonts w:ascii="Century Gothic" w:hAnsi="Century Gothic" w:cs="Century Gothic"/>
                <w:b/>
                <w:bCs/>
                <w:sz w:val="18"/>
                <w:szCs w:val="18"/>
                <w:highlight w:val="green"/>
              </w:rPr>
              <w:t>1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C71871D" w14:textId="2608DD94" w:rsidR="00917018" w:rsidRPr="002C2B76" w:rsidRDefault="00917018" w:rsidP="00917018">
            <w:pPr>
              <w:rPr>
                <w:rFonts w:ascii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</w:tbl>
    <w:p w14:paraId="1B030A97" w14:textId="267AB72A" w:rsidR="00BB2618" w:rsidRDefault="00BB2618" w:rsidP="00364348">
      <w:pPr>
        <w:rPr>
          <w:noProof/>
          <w:lang w:val="en-GB" w:eastAsia="en-GB"/>
        </w:rPr>
      </w:pPr>
    </w:p>
    <w:p w14:paraId="5EBA0F81" w14:textId="1C295752" w:rsidR="00BB2618" w:rsidRDefault="00BB2618" w:rsidP="00785963">
      <w:pPr>
        <w:ind w:left="-142" w:firstLine="142"/>
        <w:jc w:val="center"/>
        <w:rPr>
          <w:noProof/>
          <w:lang w:val="en-GB" w:eastAsia="en-GB"/>
        </w:rPr>
      </w:pPr>
    </w:p>
    <w:p w14:paraId="22F1C119" w14:textId="77777777" w:rsidR="00BB2618" w:rsidRPr="00B0750D" w:rsidRDefault="00BB2618" w:rsidP="00785963">
      <w:pPr>
        <w:ind w:left="-142" w:firstLine="142"/>
        <w:jc w:val="center"/>
        <w:rPr>
          <w:noProof/>
          <w:lang w:val="en-GB" w:eastAsia="en-GB"/>
        </w:rPr>
      </w:pPr>
    </w:p>
    <w:p w14:paraId="2F89B1E0" w14:textId="01050B0E" w:rsidR="00D41B93" w:rsidRDefault="00D41B93" w:rsidP="00EA0F42"/>
    <w:p w14:paraId="5079B764" w14:textId="3985D035" w:rsidR="00D41B93" w:rsidRDefault="00325940">
      <w:pPr>
        <w:pStyle w:val="Header"/>
        <w:tabs>
          <w:tab w:val="clear" w:pos="4320"/>
          <w:tab w:val="clear" w:pos="8640"/>
          <w:tab w:val="left" w:pos="366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9B85FC3" wp14:editId="287FE169">
                <wp:simplePos x="0" y="0"/>
                <wp:positionH relativeFrom="column">
                  <wp:posOffset>2679700</wp:posOffset>
                </wp:positionH>
                <wp:positionV relativeFrom="paragraph">
                  <wp:posOffset>-3175</wp:posOffset>
                </wp:positionV>
                <wp:extent cx="2044065" cy="1050290"/>
                <wp:effectExtent l="0" t="0" r="0" b="0"/>
                <wp:wrapSquare wrapText="bothSides"/>
                <wp:docPr id="2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83F9C" w14:textId="1E720E1D" w:rsidR="00A7662E" w:rsidRDefault="000B47B5" w:rsidP="00751DCB">
                            <w:r>
                              <w:rPr>
                                <w:noProof/>
                                <w:color w:val="FFFFFF"/>
                                <w:lang w:val="en-GB" w:eastAsia="en-GB"/>
                              </w:rPr>
                              <w:drawing>
                                <wp:inline distT="0" distB="0" distL="0" distR="0" wp14:anchorId="189430D9" wp14:editId="0822C529">
                                  <wp:extent cx="1710707" cy="1264813"/>
                                  <wp:effectExtent l="0" t="0" r="3810" b="0"/>
                                  <wp:docPr id="10" name="Picture 1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831" cy="1282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85FC3" id="Text Box 102" o:spid="_x0000_s1027" type="#_x0000_t202" style="position:absolute;margin-left:211pt;margin-top:-.25pt;width:160.95pt;height:82.7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" stroked="f">
                <v:textbox>
                  <w:txbxContent>
                    <w:p w14:paraId="3B383F9C" w14:textId="1E720E1D" w:rsidR="00A7662E" w:rsidRDefault="000B47B5" w:rsidP="00751DCB">
                      <w:r>
                        <w:rPr>
                          <w:noProof/>
                          <w:color w:val="FFFFFF"/>
                          <w:lang w:val="en-GB" w:eastAsia="en-GB"/>
                        </w:rPr>
                        <w:drawing>
                          <wp:inline distT="0" distB="0" distL="0" distR="0" wp14:anchorId="189430D9" wp14:editId="0822C529">
                            <wp:extent cx="1710707" cy="1264813"/>
                            <wp:effectExtent l="0" t="0" r="3810" b="0"/>
                            <wp:docPr id="10" name="Picture 1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831" cy="1282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1B93">
        <w:tab/>
      </w:r>
    </w:p>
    <w:p w14:paraId="687D4913" w14:textId="77777777" w:rsidR="00D41B93" w:rsidRDefault="00D41B93"/>
    <w:p w14:paraId="29693E43" w14:textId="77777777" w:rsidR="00D41B93" w:rsidRDefault="00D41B93"/>
    <w:p w14:paraId="45865A72" w14:textId="77777777" w:rsidR="00D41B93" w:rsidRDefault="00D41B93"/>
    <w:p w14:paraId="4E48938A" w14:textId="77777777" w:rsidR="00D41B93" w:rsidRDefault="00D41B93"/>
    <w:p w14:paraId="515103F3" w14:textId="77777777" w:rsidR="00D41B93" w:rsidRDefault="00D41B93">
      <w:bookmarkStart w:id="0" w:name="_GoBack"/>
      <w:bookmarkEnd w:id="0"/>
    </w:p>
    <w:p w14:paraId="2C1173EB" w14:textId="77777777" w:rsidR="00D41B93" w:rsidRDefault="00D41B93">
      <w:pPr>
        <w:ind w:firstLine="720"/>
      </w:pPr>
    </w:p>
    <w:p w14:paraId="3498D4C4" w14:textId="77777777" w:rsidR="00D41B93" w:rsidRDefault="00D41B93"/>
    <w:p w14:paraId="6627273C" w14:textId="77777777" w:rsidR="00D41B93" w:rsidRDefault="00D41B93"/>
    <w:p w14:paraId="0719264E" w14:textId="77777777" w:rsidR="0026505B" w:rsidRDefault="0026505B"/>
    <w:p w14:paraId="6ADF3B53" w14:textId="61E15E7E" w:rsidR="0026505B" w:rsidRDefault="00325940">
      <w:r>
        <w:rPr>
          <w:noProof/>
          <w:color w:val="FF66FF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5214DF0" wp14:editId="03E17A66">
                <wp:simplePos x="0" y="0"/>
                <wp:positionH relativeFrom="column">
                  <wp:posOffset>2033558</wp:posOffset>
                </wp:positionH>
                <wp:positionV relativeFrom="paragraph">
                  <wp:posOffset>6787</wp:posOffset>
                </wp:positionV>
                <wp:extent cx="5062261" cy="1869982"/>
                <wp:effectExtent l="0" t="0" r="24130" b="165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261" cy="1869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EDB74" w14:textId="18475346" w:rsidR="00A7662E" w:rsidRPr="00F1121A" w:rsidRDefault="00C5288A" w:rsidP="00325940">
                            <w:pPr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FF0000"/>
                                <w:sz w:val="15"/>
                                <w:szCs w:val="15"/>
                              </w:rPr>
                              <w:t>Nursery</w:t>
                            </w:r>
                            <w:r w:rsidR="00A7662E" w:rsidRPr="00F1121A">
                              <w:rPr>
                                <w:color w:val="FF0000"/>
                                <w:sz w:val="15"/>
                                <w:szCs w:val="15"/>
                              </w:rPr>
                              <w:t xml:space="preserve"> pupils stay for dinner</w:t>
                            </w:r>
                            <w:r w:rsidRPr="00F1121A">
                              <w:rPr>
                                <w:color w:val="FF0000"/>
                                <w:sz w:val="15"/>
                                <w:szCs w:val="15"/>
                              </w:rPr>
                              <w:t>: see Nursery note for specific dates</w:t>
                            </w:r>
                            <w:r w:rsidR="00A7662E" w:rsidRPr="00F1121A">
                              <w:rPr>
                                <w:color w:val="FF0000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0D0842A8" w14:textId="0FD50F10" w:rsidR="009B1328" w:rsidRPr="00F1121A" w:rsidRDefault="009B1328" w:rsidP="009B1328">
                            <w:pPr>
                              <w:rPr>
                                <w:color w:val="FF6600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FF6600"/>
                                <w:sz w:val="15"/>
                                <w:szCs w:val="15"/>
                              </w:rPr>
                              <w:t>Mon 30</w:t>
                            </w:r>
                            <w:r w:rsidRPr="00F1121A">
                              <w:rPr>
                                <w:color w:val="FF6600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FF6600"/>
                                <w:sz w:val="15"/>
                                <w:szCs w:val="15"/>
                                <w:vertAlign w:val="superscript"/>
                              </w:rPr>
                              <w:t xml:space="preserve"> </w:t>
                            </w:r>
                            <w:r w:rsidRPr="00F1121A">
                              <w:rPr>
                                <w:color w:val="FF6600"/>
                                <w:sz w:val="15"/>
                                <w:szCs w:val="15"/>
                              </w:rPr>
                              <w:t>Sept</w:t>
                            </w:r>
                            <w:r w:rsidRPr="00F1121A">
                              <w:rPr>
                                <w:color w:val="FF6600"/>
                                <w:sz w:val="15"/>
                                <w:szCs w:val="15"/>
                              </w:rPr>
                              <w:t xml:space="preserve">: Y3-Y7 After School Activities begin. Make sure </w:t>
                            </w:r>
                          </w:p>
                          <w:p w14:paraId="10F1EEE5" w14:textId="77777777" w:rsidR="009B1328" w:rsidRPr="00F1121A" w:rsidRDefault="009B1328" w:rsidP="009B1328">
                            <w:pPr>
                              <w:rPr>
                                <w:color w:val="FF6600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FF6600"/>
                                <w:sz w:val="15"/>
                                <w:szCs w:val="15"/>
                              </w:rPr>
                              <w:t>you’re on time to pick up your children no later than 4pm.</w:t>
                            </w:r>
                          </w:p>
                          <w:p w14:paraId="739D1F83" w14:textId="62AE8B34" w:rsidR="003622DB" w:rsidRPr="00F1121A" w:rsidRDefault="003622DB">
                            <w:pPr>
                              <w:rPr>
                                <w:color w:val="008000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School Soccer Team matches: 1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st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/8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15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/22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nd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Oct @ 3-4pm</w:t>
                            </w:r>
                          </w:p>
                          <w:p w14:paraId="37062260" w14:textId="28195CAA" w:rsidR="003622DB" w:rsidRPr="00F1121A" w:rsidRDefault="003622DB">
                            <w:pPr>
                              <w:rPr>
                                <w:color w:val="0000FF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Mon 7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Oct: Y5 Fire Service visit</w:t>
                            </w:r>
                          </w:p>
                          <w:p w14:paraId="568D8E73" w14:textId="5F540DB1" w:rsidR="003622DB" w:rsidRPr="00F1121A" w:rsidRDefault="00AD2140">
                            <w:pPr>
                              <w:rPr>
                                <w:color w:val="0000FF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Thurs 10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Oct: Cancer Focus NI </w:t>
                            </w:r>
                            <w:proofErr w:type="spellStart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Programme</w:t>
                            </w:r>
                            <w:proofErr w:type="spellEnd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Nursery-Y7</w:t>
                            </w:r>
                          </w:p>
                          <w:p w14:paraId="369E3311" w14:textId="4CD62F9B" w:rsidR="00AD2140" w:rsidRPr="00F1121A" w:rsidRDefault="00AD2140">
                            <w:pPr>
                              <w:rPr>
                                <w:color w:val="0000FF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Fri 11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Oct: Cross Country Team Thornhill @ 11:15am</w:t>
                            </w:r>
                          </w:p>
                          <w:p w14:paraId="4FED2A98" w14:textId="22700443" w:rsidR="00AD2140" w:rsidRPr="00F1121A" w:rsidRDefault="00AD2140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</w:rPr>
                              <w:t>Mon 14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</w:rPr>
                              <w:t xml:space="preserve"> Oct: Photographer</w:t>
                            </w:r>
                            <w:r w:rsidR="009B1328" w:rsidRPr="00F1121A">
                              <w:rPr>
                                <w:sz w:val="15"/>
                                <w:szCs w:val="15"/>
                                <w:highlight w:val="cyan"/>
                              </w:rPr>
                              <w:t xml:space="preserve"> - 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</w:rPr>
                              <w:t xml:space="preserve"> individuals &amp; families</w:t>
                            </w:r>
                          </w:p>
                          <w:p w14:paraId="6ABBF109" w14:textId="5C2CAEC8" w:rsidR="008563C9" w:rsidRPr="00F1121A" w:rsidRDefault="008563C9" w:rsidP="008563C9">
                            <w:pPr>
                              <w:rPr>
                                <w:color w:val="0070C0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</w:rPr>
                              <w:t>Wed 16</w:t>
                            </w:r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</w:rPr>
                              <w:t xml:space="preserve">: </w:t>
                            </w:r>
                            <w:proofErr w:type="spellStart"/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</w:rPr>
                              <w:t>Mrs</w:t>
                            </w:r>
                            <w:proofErr w:type="spellEnd"/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</w:rPr>
                              <w:t xml:space="preserve"> Desmond/</w:t>
                            </w:r>
                            <w:proofErr w:type="spellStart"/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</w:rPr>
                              <w:t>Mrs</w:t>
                            </w:r>
                            <w:proofErr w:type="spellEnd"/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</w:rPr>
                              <w:t xml:space="preserve"> Doran’s Y2</w:t>
                            </w:r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</w:rPr>
                              <w:t xml:space="preserve"> class Assembly @ </w:t>
                            </w:r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</w:rPr>
                              <w:t>09:0</w:t>
                            </w:r>
                            <w:r w:rsidRPr="00F1121A">
                              <w:rPr>
                                <w:color w:val="0070C0"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  <w:p w14:paraId="6FA36739" w14:textId="7DA95A06" w:rsidR="008563C9" w:rsidRPr="00F1121A" w:rsidRDefault="008563C9">
                            <w:pPr>
                              <w:rPr>
                                <w:color w:val="008000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8000"/>
                                <w:sz w:val="15"/>
                                <w:szCs w:val="15"/>
                              </w:rPr>
                              <w:t>Thurs 17</w:t>
                            </w:r>
                            <w:r w:rsidRPr="00F1121A">
                              <w:rPr>
                                <w:color w:val="008000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008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Pr="00F1121A">
                              <w:rPr>
                                <w:color w:val="008000"/>
                                <w:sz w:val="15"/>
                                <w:szCs w:val="15"/>
                              </w:rPr>
                              <w:t>Mrs</w:t>
                            </w:r>
                            <w:proofErr w:type="spellEnd"/>
                            <w:r w:rsidRPr="00F1121A">
                              <w:rPr>
                                <w:color w:val="008000"/>
                                <w:sz w:val="15"/>
                                <w:szCs w:val="15"/>
                              </w:rPr>
                              <w:t xml:space="preserve"> Mitchell’s Y2 class Assembly @ 09:0</w:t>
                            </w:r>
                            <w:r w:rsidRPr="00F1121A">
                              <w:rPr>
                                <w:color w:val="008000"/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  <w:p w14:paraId="64EF9B01" w14:textId="56DA6CB3" w:rsidR="008563C9" w:rsidRPr="00F1121A" w:rsidRDefault="008563C9">
                            <w:pPr>
                              <w:rPr>
                                <w:color w:val="0000FF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Mon 21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st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Oct: Y3 </w:t>
                            </w:r>
                            <w:proofErr w:type="spellStart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Gruffalo</w:t>
                            </w:r>
                            <w:proofErr w:type="spellEnd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Trail in </w:t>
                            </w:r>
                            <w:proofErr w:type="spellStart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Gortin</w:t>
                            </w:r>
                            <w:proofErr w:type="spellEnd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Glen – Miss Whitehouse </w:t>
                            </w:r>
                          </w:p>
                          <w:p w14:paraId="2AD347F2" w14:textId="7B66D001" w:rsidR="008563C9" w:rsidRPr="00F1121A" w:rsidRDefault="008563C9" w:rsidP="008563C9">
                            <w:pPr>
                              <w:rPr>
                                <w:color w:val="0000FF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Tues 22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nd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Oct: Y3 </w:t>
                            </w:r>
                            <w:proofErr w:type="spellStart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Gruffalo</w:t>
                            </w:r>
                            <w:proofErr w:type="spellEnd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Trail in </w:t>
                            </w:r>
                            <w:proofErr w:type="spellStart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Gortin</w:t>
                            </w:r>
                            <w:proofErr w:type="spellEnd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Glen –</w:t>
                            </w:r>
                            <w:r w:rsidR="009B1328"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9B1328"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Mrs</w:t>
                            </w:r>
                            <w:proofErr w:type="spellEnd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9B1328"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Mc Cormack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29B40BA9" w14:textId="322A26C9" w:rsidR="009B1328" w:rsidRPr="00F1121A" w:rsidRDefault="009B1328" w:rsidP="009B132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</w:rPr>
                              <w:t>Wed 23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  <w:vertAlign w:val="superscript"/>
                              </w:rPr>
                              <w:t>rd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</w:rPr>
                              <w:t xml:space="preserve"> Oct: Photographer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</w:rPr>
                              <w:t xml:space="preserve"> - 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</w:rPr>
                              <w:t xml:space="preserve"> 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cyan"/>
                              </w:rPr>
                              <w:t>Nursery, Y1 &amp; Y7 class &amp; staff photos</w:t>
                            </w:r>
                          </w:p>
                          <w:p w14:paraId="1488FD66" w14:textId="57128862" w:rsidR="008563C9" w:rsidRPr="00F1121A" w:rsidRDefault="009B1328">
                            <w:pPr>
                              <w:rPr>
                                <w:color w:val="0000FF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Wed 30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Oct: Parky the Magician: Nursery – Y3</w:t>
                            </w:r>
                          </w:p>
                          <w:p w14:paraId="7D06F110" w14:textId="3C2F4BB8" w:rsidR="009B1328" w:rsidRPr="00F1121A" w:rsidRDefault="009B1328">
                            <w:pPr>
                              <w:rPr>
                                <w:color w:val="0000FF"/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Wed 30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Oct: Y4 Autumn Walk in </w:t>
                            </w:r>
                            <w:proofErr w:type="spellStart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>Gortin</w:t>
                            </w:r>
                            <w:proofErr w:type="spellEnd"/>
                            <w:r w:rsidRPr="00F1121A">
                              <w:rPr>
                                <w:color w:val="0000FF"/>
                                <w:sz w:val="15"/>
                                <w:szCs w:val="15"/>
                              </w:rPr>
                              <w:t xml:space="preserve"> Glen</w:t>
                            </w:r>
                          </w:p>
                          <w:p w14:paraId="77E74D9D" w14:textId="3660B8B8" w:rsidR="003622DB" w:rsidRPr="00F1121A" w:rsidRDefault="003622DB" w:rsidP="003622DB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1121A">
                              <w:rPr>
                                <w:sz w:val="15"/>
                                <w:szCs w:val="15"/>
                                <w:highlight w:val="green"/>
                              </w:rPr>
                              <w:t>Thurs 31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green"/>
                                <w:vertAlign w:val="superscript"/>
                              </w:rPr>
                              <w:t>st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green"/>
                              </w:rPr>
                              <w:t xml:space="preserve"> &amp; Fri 1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green"/>
                                <w:vertAlign w:val="superscript"/>
                              </w:rPr>
                              <w:t>st</w:t>
                            </w:r>
                            <w:r w:rsidRPr="00F1121A">
                              <w:rPr>
                                <w:sz w:val="15"/>
                                <w:szCs w:val="15"/>
                                <w:highlight w:val="green"/>
                              </w:rPr>
                              <w:t xml:space="preserve"> Nov: Holiday</w:t>
                            </w:r>
                          </w:p>
                          <w:p w14:paraId="795FC93C" w14:textId="77777777" w:rsidR="00A7662E" w:rsidRDefault="00A7662E"/>
                          <w:p w14:paraId="6AB80432" w14:textId="77777777" w:rsidR="00A7662E" w:rsidRDefault="00A7662E"/>
                          <w:p w14:paraId="3085E6AE" w14:textId="77777777" w:rsidR="00A7662E" w:rsidRDefault="00A7662E"/>
                          <w:p w14:paraId="1BEF65FF" w14:textId="77777777" w:rsidR="00A7662E" w:rsidRDefault="00A76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4DF0" id="Text Box 2" o:spid="_x0000_s1028" type="#_x0000_t202" style="position:absolute;margin-left:160.1pt;margin-top:.55pt;width:398.6pt;height:147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">
                <v:textbox>
                  <w:txbxContent>
                    <w:p w14:paraId="5E9EDB74" w14:textId="18475346" w:rsidR="00A7662E" w:rsidRPr="00F1121A" w:rsidRDefault="00C5288A" w:rsidP="00325940">
                      <w:pPr>
                        <w:rPr>
                          <w:color w:val="FF0000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FF0000"/>
                          <w:sz w:val="15"/>
                          <w:szCs w:val="15"/>
                        </w:rPr>
                        <w:t>Nursery</w:t>
                      </w:r>
                      <w:r w:rsidR="00A7662E" w:rsidRPr="00F1121A">
                        <w:rPr>
                          <w:color w:val="FF0000"/>
                          <w:sz w:val="15"/>
                          <w:szCs w:val="15"/>
                        </w:rPr>
                        <w:t xml:space="preserve"> pupils stay for dinner</w:t>
                      </w:r>
                      <w:r w:rsidRPr="00F1121A">
                        <w:rPr>
                          <w:color w:val="FF0000"/>
                          <w:sz w:val="15"/>
                          <w:szCs w:val="15"/>
                        </w:rPr>
                        <w:t>: see Nursery note for specific dates</w:t>
                      </w:r>
                      <w:r w:rsidR="00A7662E" w:rsidRPr="00F1121A">
                        <w:rPr>
                          <w:color w:val="FF0000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0D0842A8" w14:textId="0FD50F10" w:rsidR="009B1328" w:rsidRPr="00F1121A" w:rsidRDefault="009B1328" w:rsidP="009B1328">
                      <w:pPr>
                        <w:rPr>
                          <w:color w:val="FF6600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FF6600"/>
                          <w:sz w:val="15"/>
                          <w:szCs w:val="15"/>
                        </w:rPr>
                        <w:t>Mon 30</w:t>
                      </w:r>
                      <w:r w:rsidRPr="00F1121A">
                        <w:rPr>
                          <w:color w:val="FF6600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FF6600"/>
                          <w:sz w:val="15"/>
                          <w:szCs w:val="15"/>
                          <w:vertAlign w:val="superscript"/>
                        </w:rPr>
                        <w:t xml:space="preserve"> </w:t>
                      </w:r>
                      <w:r w:rsidRPr="00F1121A">
                        <w:rPr>
                          <w:color w:val="FF6600"/>
                          <w:sz w:val="15"/>
                          <w:szCs w:val="15"/>
                        </w:rPr>
                        <w:t>Sept</w:t>
                      </w:r>
                      <w:r w:rsidRPr="00F1121A">
                        <w:rPr>
                          <w:color w:val="FF6600"/>
                          <w:sz w:val="15"/>
                          <w:szCs w:val="15"/>
                        </w:rPr>
                        <w:t xml:space="preserve">: Y3-Y7 After School Activities begin. Make sure </w:t>
                      </w:r>
                    </w:p>
                    <w:p w14:paraId="10F1EEE5" w14:textId="77777777" w:rsidR="009B1328" w:rsidRPr="00F1121A" w:rsidRDefault="009B1328" w:rsidP="009B1328">
                      <w:pPr>
                        <w:rPr>
                          <w:color w:val="FF6600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FF6600"/>
                          <w:sz w:val="15"/>
                          <w:szCs w:val="15"/>
                        </w:rPr>
                        <w:t>you’re on time to pick up your children no later than 4pm.</w:t>
                      </w:r>
                    </w:p>
                    <w:p w14:paraId="739D1F83" w14:textId="62AE8B34" w:rsidR="003622DB" w:rsidRPr="00F1121A" w:rsidRDefault="003622DB">
                      <w:pPr>
                        <w:rPr>
                          <w:color w:val="008000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School Soccer Team matches: 1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st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/8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15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/22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nd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Oct @ 3-4pm</w:t>
                      </w:r>
                    </w:p>
                    <w:p w14:paraId="37062260" w14:textId="28195CAA" w:rsidR="003622DB" w:rsidRPr="00F1121A" w:rsidRDefault="003622DB">
                      <w:pPr>
                        <w:rPr>
                          <w:color w:val="0000FF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Mon 7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Oct: Y5 Fire Service visit</w:t>
                      </w:r>
                    </w:p>
                    <w:p w14:paraId="568D8E73" w14:textId="5F540DB1" w:rsidR="003622DB" w:rsidRPr="00F1121A" w:rsidRDefault="00AD2140">
                      <w:pPr>
                        <w:rPr>
                          <w:color w:val="0000FF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Thurs 10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Oct: Cancer Focus NI </w:t>
                      </w:r>
                      <w:proofErr w:type="spellStart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Programme</w:t>
                      </w:r>
                      <w:proofErr w:type="spellEnd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Nursery-Y7</w:t>
                      </w:r>
                    </w:p>
                    <w:p w14:paraId="369E3311" w14:textId="4CD62F9B" w:rsidR="00AD2140" w:rsidRPr="00F1121A" w:rsidRDefault="00AD2140">
                      <w:pPr>
                        <w:rPr>
                          <w:color w:val="0000FF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Fri 11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Oct: Cross Country Team Thornhill @ 11:15am</w:t>
                      </w:r>
                    </w:p>
                    <w:p w14:paraId="4FED2A98" w14:textId="22700443" w:rsidR="00AD2140" w:rsidRPr="00F1121A" w:rsidRDefault="00AD2140">
                      <w:pPr>
                        <w:rPr>
                          <w:sz w:val="15"/>
                          <w:szCs w:val="15"/>
                        </w:rPr>
                      </w:pPr>
                      <w:r w:rsidRPr="00F1121A">
                        <w:rPr>
                          <w:sz w:val="15"/>
                          <w:szCs w:val="15"/>
                          <w:highlight w:val="cyan"/>
                        </w:rPr>
                        <w:t>Mon 14</w:t>
                      </w:r>
                      <w:r w:rsidRPr="00F1121A">
                        <w:rPr>
                          <w:sz w:val="15"/>
                          <w:szCs w:val="15"/>
                          <w:highlight w:val="cyan"/>
                          <w:vertAlign w:val="superscript"/>
                        </w:rPr>
                        <w:t>th</w:t>
                      </w:r>
                      <w:r w:rsidRPr="00F1121A">
                        <w:rPr>
                          <w:sz w:val="15"/>
                          <w:szCs w:val="15"/>
                          <w:highlight w:val="cyan"/>
                        </w:rPr>
                        <w:t xml:space="preserve"> Oct: Photographer</w:t>
                      </w:r>
                      <w:r w:rsidR="009B1328" w:rsidRPr="00F1121A">
                        <w:rPr>
                          <w:sz w:val="15"/>
                          <w:szCs w:val="15"/>
                          <w:highlight w:val="cyan"/>
                        </w:rPr>
                        <w:t xml:space="preserve"> - </w:t>
                      </w:r>
                      <w:r w:rsidRPr="00F1121A">
                        <w:rPr>
                          <w:sz w:val="15"/>
                          <w:szCs w:val="15"/>
                          <w:highlight w:val="cyan"/>
                        </w:rPr>
                        <w:t xml:space="preserve"> individuals &amp; families</w:t>
                      </w:r>
                    </w:p>
                    <w:p w14:paraId="6ABBF109" w14:textId="5C2CAEC8" w:rsidR="008563C9" w:rsidRPr="00F1121A" w:rsidRDefault="008563C9" w:rsidP="008563C9">
                      <w:pPr>
                        <w:rPr>
                          <w:color w:val="0070C0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70C0"/>
                          <w:sz w:val="15"/>
                          <w:szCs w:val="15"/>
                        </w:rPr>
                        <w:t>Wed 16</w:t>
                      </w:r>
                      <w:r w:rsidRPr="00F1121A">
                        <w:rPr>
                          <w:color w:val="0070C0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0070C0"/>
                          <w:sz w:val="15"/>
                          <w:szCs w:val="15"/>
                        </w:rPr>
                        <w:t xml:space="preserve">: </w:t>
                      </w:r>
                      <w:proofErr w:type="spellStart"/>
                      <w:r w:rsidRPr="00F1121A">
                        <w:rPr>
                          <w:color w:val="0070C0"/>
                          <w:sz w:val="15"/>
                          <w:szCs w:val="15"/>
                        </w:rPr>
                        <w:t>Mrs</w:t>
                      </w:r>
                      <w:proofErr w:type="spellEnd"/>
                      <w:r w:rsidRPr="00F1121A">
                        <w:rPr>
                          <w:color w:val="0070C0"/>
                          <w:sz w:val="15"/>
                          <w:szCs w:val="15"/>
                        </w:rPr>
                        <w:t xml:space="preserve"> Desmond/</w:t>
                      </w:r>
                      <w:proofErr w:type="spellStart"/>
                      <w:r w:rsidRPr="00F1121A">
                        <w:rPr>
                          <w:color w:val="0070C0"/>
                          <w:sz w:val="15"/>
                          <w:szCs w:val="15"/>
                        </w:rPr>
                        <w:t>Mrs</w:t>
                      </w:r>
                      <w:proofErr w:type="spellEnd"/>
                      <w:r w:rsidRPr="00F1121A">
                        <w:rPr>
                          <w:color w:val="0070C0"/>
                          <w:sz w:val="15"/>
                          <w:szCs w:val="15"/>
                        </w:rPr>
                        <w:t xml:space="preserve"> Doran’s Y2</w:t>
                      </w:r>
                      <w:r w:rsidRPr="00F1121A">
                        <w:rPr>
                          <w:color w:val="0070C0"/>
                          <w:sz w:val="15"/>
                          <w:szCs w:val="15"/>
                        </w:rPr>
                        <w:t xml:space="preserve"> class Assembly @ </w:t>
                      </w:r>
                      <w:r w:rsidRPr="00F1121A">
                        <w:rPr>
                          <w:color w:val="0070C0"/>
                          <w:sz w:val="15"/>
                          <w:szCs w:val="15"/>
                        </w:rPr>
                        <w:t>09:0</w:t>
                      </w:r>
                      <w:r w:rsidRPr="00F1121A">
                        <w:rPr>
                          <w:color w:val="0070C0"/>
                          <w:sz w:val="15"/>
                          <w:szCs w:val="15"/>
                        </w:rPr>
                        <w:t>5</w:t>
                      </w:r>
                    </w:p>
                    <w:p w14:paraId="6FA36739" w14:textId="7DA95A06" w:rsidR="008563C9" w:rsidRPr="00F1121A" w:rsidRDefault="008563C9">
                      <w:pPr>
                        <w:rPr>
                          <w:color w:val="008000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8000"/>
                          <w:sz w:val="15"/>
                          <w:szCs w:val="15"/>
                        </w:rPr>
                        <w:t>Thurs 17</w:t>
                      </w:r>
                      <w:r w:rsidRPr="00F1121A">
                        <w:rPr>
                          <w:color w:val="008000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008000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Pr="00F1121A">
                        <w:rPr>
                          <w:color w:val="008000"/>
                          <w:sz w:val="15"/>
                          <w:szCs w:val="15"/>
                        </w:rPr>
                        <w:t>Mrs</w:t>
                      </w:r>
                      <w:proofErr w:type="spellEnd"/>
                      <w:r w:rsidRPr="00F1121A">
                        <w:rPr>
                          <w:color w:val="008000"/>
                          <w:sz w:val="15"/>
                          <w:szCs w:val="15"/>
                        </w:rPr>
                        <w:t xml:space="preserve"> Mitchell’s Y2 class Assembly @ 09:0</w:t>
                      </w:r>
                      <w:r w:rsidRPr="00F1121A">
                        <w:rPr>
                          <w:color w:val="008000"/>
                          <w:sz w:val="15"/>
                          <w:szCs w:val="15"/>
                        </w:rPr>
                        <w:t>5</w:t>
                      </w:r>
                    </w:p>
                    <w:p w14:paraId="64EF9B01" w14:textId="56DA6CB3" w:rsidR="008563C9" w:rsidRPr="00F1121A" w:rsidRDefault="008563C9">
                      <w:pPr>
                        <w:rPr>
                          <w:color w:val="0000FF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Mon 21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st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Oct: Y3 </w:t>
                      </w:r>
                      <w:proofErr w:type="spellStart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Gruffalo</w:t>
                      </w:r>
                      <w:proofErr w:type="spellEnd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Trail in </w:t>
                      </w:r>
                      <w:proofErr w:type="spellStart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Gortin</w:t>
                      </w:r>
                      <w:proofErr w:type="spellEnd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Glen – Miss Whitehouse </w:t>
                      </w:r>
                    </w:p>
                    <w:p w14:paraId="2AD347F2" w14:textId="7B66D001" w:rsidR="008563C9" w:rsidRPr="00F1121A" w:rsidRDefault="008563C9" w:rsidP="008563C9">
                      <w:pPr>
                        <w:rPr>
                          <w:color w:val="0000FF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Tues 22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nd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Oct: Y3 </w:t>
                      </w:r>
                      <w:proofErr w:type="spellStart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Gruffalo</w:t>
                      </w:r>
                      <w:proofErr w:type="spellEnd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Trail in </w:t>
                      </w:r>
                      <w:proofErr w:type="spellStart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Gortin</w:t>
                      </w:r>
                      <w:proofErr w:type="spellEnd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Glen –</w:t>
                      </w:r>
                      <w:r w:rsidR="009B1328"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9B1328" w:rsidRPr="00F1121A">
                        <w:rPr>
                          <w:color w:val="0000FF"/>
                          <w:sz w:val="15"/>
                          <w:szCs w:val="15"/>
                        </w:rPr>
                        <w:t>Mrs</w:t>
                      </w:r>
                      <w:proofErr w:type="spellEnd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</w:t>
                      </w:r>
                      <w:r w:rsidR="009B1328" w:rsidRPr="00F1121A">
                        <w:rPr>
                          <w:color w:val="0000FF"/>
                          <w:sz w:val="15"/>
                          <w:szCs w:val="15"/>
                        </w:rPr>
                        <w:t>Mc Cormack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29B40BA9" w14:textId="322A26C9" w:rsidR="009B1328" w:rsidRPr="00F1121A" w:rsidRDefault="009B1328" w:rsidP="009B1328">
                      <w:pPr>
                        <w:rPr>
                          <w:sz w:val="15"/>
                          <w:szCs w:val="15"/>
                        </w:rPr>
                      </w:pPr>
                      <w:r w:rsidRPr="00F1121A">
                        <w:rPr>
                          <w:sz w:val="15"/>
                          <w:szCs w:val="15"/>
                          <w:highlight w:val="cyan"/>
                        </w:rPr>
                        <w:t>Wed 23</w:t>
                      </w:r>
                      <w:r w:rsidRPr="00F1121A">
                        <w:rPr>
                          <w:sz w:val="15"/>
                          <w:szCs w:val="15"/>
                          <w:highlight w:val="cyan"/>
                          <w:vertAlign w:val="superscript"/>
                        </w:rPr>
                        <w:t>rd</w:t>
                      </w:r>
                      <w:r w:rsidRPr="00F1121A">
                        <w:rPr>
                          <w:sz w:val="15"/>
                          <w:szCs w:val="15"/>
                          <w:highlight w:val="cyan"/>
                        </w:rPr>
                        <w:t xml:space="preserve"> Oct: Photographer</w:t>
                      </w:r>
                      <w:r w:rsidRPr="00F1121A">
                        <w:rPr>
                          <w:sz w:val="15"/>
                          <w:szCs w:val="15"/>
                          <w:highlight w:val="cyan"/>
                        </w:rPr>
                        <w:t xml:space="preserve"> - </w:t>
                      </w:r>
                      <w:r w:rsidRPr="00F1121A">
                        <w:rPr>
                          <w:sz w:val="15"/>
                          <w:szCs w:val="15"/>
                          <w:highlight w:val="cyan"/>
                        </w:rPr>
                        <w:t xml:space="preserve"> </w:t>
                      </w:r>
                      <w:r w:rsidRPr="00F1121A">
                        <w:rPr>
                          <w:sz w:val="15"/>
                          <w:szCs w:val="15"/>
                          <w:highlight w:val="cyan"/>
                        </w:rPr>
                        <w:t>Nursery, Y1 &amp; Y7 class &amp; staff photos</w:t>
                      </w:r>
                    </w:p>
                    <w:p w14:paraId="1488FD66" w14:textId="57128862" w:rsidR="008563C9" w:rsidRPr="00F1121A" w:rsidRDefault="009B1328">
                      <w:pPr>
                        <w:rPr>
                          <w:color w:val="0000FF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Wed 30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Oct: Parky the Magician: Nursery – Y3</w:t>
                      </w:r>
                    </w:p>
                    <w:p w14:paraId="7D06F110" w14:textId="3C2F4BB8" w:rsidR="009B1328" w:rsidRPr="00F1121A" w:rsidRDefault="009B1328">
                      <w:pPr>
                        <w:rPr>
                          <w:color w:val="0000FF"/>
                          <w:sz w:val="15"/>
                          <w:szCs w:val="15"/>
                        </w:rPr>
                      </w:pP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Wed 30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Oct: Y4 Autumn Walk in </w:t>
                      </w:r>
                      <w:proofErr w:type="spellStart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>Gortin</w:t>
                      </w:r>
                      <w:proofErr w:type="spellEnd"/>
                      <w:r w:rsidRPr="00F1121A">
                        <w:rPr>
                          <w:color w:val="0000FF"/>
                          <w:sz w:val="15"/>
                          <w:szCs w:val="15"/>
                        </w:rPr>
                        <w:t xml:space="preserve"> Glen</w:t>
                      </w:r>
                    </w:p>
                    <w:p w14:paraId="77E74D9D" w14:textId="3660B8B8" w:rsidR="003622DB" w:rsidRPr="00F1121A" w:rsidRDefault="003622DB" w:rsidP="003622DB">
                      <w:pPr>
                        <w:rPr>
                          <w:sz w:val="15"/>
                          <w:szCs w:val="15"/>
                        </w:rPr>
                      </w:pPr>
                      <w:r w:rsidRPr="00F1121A">
                        <w:rPr>
                          <w:sz w:val="15"/>
                          <w:szCs w:val="15"/>
                          <w:highlight w:val="green"/>
                        </w:rPr>
                        <w:t>Thurs 31</w:t>
                      </w:r>
                      <w:r w:rsidRPr="00F1121A">
                        <w:rPr>
                          <w:sz w:val="15"/>
                          <w:szCs w:val="15"/>
                          <w:highlight w:val="green"/>
                          <w:vertAlign w:val="superscript"/>
                        </w:rPr>
                        <w:t>st</w:t>
                      </w:r>
                      <w:r w:rsidRPr="00F1121A">
                        <w:rPr>
                          <w:sz w:val="15"/>
                          <w:szCs w:val="15"/>
                          <w:highlight w:val="green"/>
                        </w:rPr>
                        <w:t xml:space="preserve"> &amp; Fri 1</w:t>
                      </w:r>
                      <w:r w:rsidRPr="00F1121A">
                        <w:rPr>
                          <w:sz w:val="15"/>
                          <w:szCs w:val="15"/>
                          <w:highlight w:val="green"/>
                          <w:vertAlign w:val="superscript"/>
                        </w:rPr>
                        <w:t>st</w:t>
                      </w:r>
                      <w:r w:rsidRPr="00F1121A">
                        <w:rPr>
                          <w:sz w:val="15"/>
                          <w:szCs w:val="15"/>
                          <w:highlight w:val="green"/>
                        </w:rPr>
                        <w:t xml:space="preserve"> Nov: Holiday</w:t>
                      </w:r>
                    </w:p>
                    <w:p w14:paraId="795FC93C" w14:textId="77777777" w:rsidR="00A7662E" w:rsidRDefault="00A7662E"/>
                    <w:p w14:paraId="6AB80432" w14:textId="77777777" w:rsidR="00A7662E" w:rsidRDefault="00A7662E"/>
                    <w:p w14:paraId="3085E6AE" w14:textId="77777777" w:rsidR="00A7662E" w:rsidRDefault="00A7662E"/>
                    <w:p w14:paraId="1BEF65FF" w14:textId="77777777" w:rsidR="00A7662E" w:rsidRDefault="00A7662E"/>
                  </w:txbxContent>
                </v:textbox>
              </v:shape>
            </w:pict>
          </mc:Fallback>
        </mc:AlternateContent>
      </w:r>
    </w:p>
    <w:p w14:paraId="10F3D9D0" w14:textId="795858AF" w:rsidR="0026505B" w:rsidRDefault="00C528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35D39" wp14:editId="681C2406">
                <wp:simplePos x="0" y="0"/>
                <wp:positionH relativeFrom="column">
                  <wp:posOffset>6231560</wp:posOffset>
                </wp:positionH>
                <wp:positionV relativeFrom="paragraph">
                  <wp:posOffset>140269</wp:posOffset>
                </wp:positionV>
                <wp:extent cx="855023" cy="961901"/>
                <wp:effectExtent l="19050" t="19050" r="21590" b="29210"/>
                <wp:wrapNone/>
                <wp:docPr id="19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023" cy="961901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E7710" w14:textId="45B25BC8" w:rsidR="00A7662E" w:rsidRDefault="00A7662E" w:rsidP="00AF37F2">
                            <w:pPr>
                              <w:jc w:val="center"/>
                            </w:pPr>
                            <w:r>
                              <w:t>Dates for your Diary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35D39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98" o:spid="_x0000_s1029" type="#_x0000_t58" style="position:absolute;margin-left:490.65pt;margin-top:11.05pt;width:67.3pt;height: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" fillcolor="yellow">
                <v:textbox>
                  <w:txbxContent>
                    <w:p w14:paraId="47AE7710" w14:textId="45B25BC8" w:rsidR="00A7662E" w:rsidRDefault="00A7662E" w:rsidP="00AF37F2">
                      <w:pPr>
                        <w:jc w:val="center"/>
                      </w:pPr>
                      <w:r>
                        <w:t>Dates for your Diary</w:t>
                      </w:r>
                    </w:p>
                  </w:txbxContent>
                </v:textbox>
              </v:shape>
            </w:pict>
          </mc:Fallback>
        </mc:AlternateContent>
      </w:r>
    </w:p>
    <w:p w14:paraId="75F7C15F" w14:textId="1970040E" w:rsidR="0026505B" w:rsidRDefault="0026505B"/>
    <w:p w14:paraId="3CC25E49" w14:textId="002997A4" w:rsidR="0026505B" w:rsidRDefault="0026505B"/>
    <w:p w14:paraId="07A7EB44" w14:textId="77777777" w:rsidR="0026505B" w:rsidRDefault="0026505B"/>
    <w:p w14:paraId="4FF953E3" w14:textId="2626CB87" w:rsidR="0026505B" w:rsidRDefault="0026505B" w:rsidP="003622DB">
      <w:pPr>
        <w:tabs>
          <w:tab w:val="left" w:pos="4320"/>
        </w:tabs>
      </w:pPr>
    </w:p>
    <w:p w14:paraId="2B14108B" w14:textId="3C2ADF93" w:rsidR="007E4F9A" w:rsidRDefault="008563C9" w:rsidP="008563C9">
      <w:pPr>
        <w:tabs>
          <w:tab w:val="left" w:pos="4320"/>
        </w:tabs>
      </w:pPr>
      <w:r>
        <w:tab/>
      </w:r>
    </w:p>
    <w:p w14:paraId="41FF11E2" w14:textId="7B0BD453" w:rsidR="00C5288A" w:rsidRDefault="00E42511" w:rsidP="00C5288A">
      <w:r>
        <w:t xml:space="preserve">                                                   </w:t>
      </w:r>
      <w:r w:rsidR="0032404D">
        <w:t xml:space="preserve">     </w:t>
      </w:r>
      <w:r w:rsidR="00794AAA">
        <w:t xml:space="preserve"> </w:t>
      </w:r>
      <w:r w:rsidR="0032404D">
        <w:t xml:space="preserve">                  </w:t>
      </w:r>
    </w:p>
    <w:p w14:paraId="3BCB7F9C" w14:textId="77777777" w:rsidR="00EA0F42" w:rsidRPr="0032404D" w:rsidRDefault="00EA0F42" w:rsidP="0032404D"/>
    <w:p w14:paraId="08EB58B8" w14:textId="6A9ADD26" w:rsidR="0003733D" w:rsidRDefault="0003733D" w:rsidP="008563C9">
      <w:pPr>
        <w:tabs>
          <w:tab w:val="left" w:pos="4035"/>
          <w:tab w:val="left" w:pos="4694"/>
        </w:tabs>
      </w:pPr>
    </w:p>
    <w:p w14:paraId="47B7448A" w14:textId="7B996AA0" w:rsidR="0003733D" w:rsidRDefault="0003733D"/>
    <w:p w14:paraId="5CCD36BA" w14:textId="66732EF5" w:rsidR="0003733D" w:rsidRDefault="0003733D"/>
    <w:p w14:paraId="47B95A2E" w14:textId="675032A3" w:rsidR="00D30A5D" w:rsidRDefault="003622DB" w:rsidP="00E256D0">
      <w:pPr>
        <w:rPr>
          <w:b/>
          <w:color w:val="339966"/>
          <w:sz w:val="16"/>
          <w:szCs w:val="16"/>
          <w:u w:val="singl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A32228" wp14:editId="3D9F3C86">
                <wp:simplePos x="0" y="0"/>
                <wp:positionH relativeFrom="column">
                  <wp:posOffset>-288906</wp:posOffset>
                </wp:positionH>
                <wp:positionV relativeFrom="paragraph">
                  <wp:posOffset>139084</wp:posOffset>
                </wp:positionV>
                <wp:extent cx="5334000" cy="3472477"/>
                <wp:effectExtent l="0" t="0" r="19050" b="13970"/>
                <wp:wrapNone/>
                <wp:docPr id="2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34724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6EAD5" w14:textId="4CBDE4B8" w:rsidR="00A7662E" w:rsidRPr="00AB0F3F" w:rsidRDefault="00A7662E" w:rsidP="005D6BD0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B0F3F">
                              <w:rPr>
                                <w:rFonts w:ascii="Lucida Handwriting" w:hAnsi="Lucida Handwriting"/>
                                <w:b/>
                                <w:color w:val="00B050"/>
                                <w:sz w:val="24"/>
                                <w:szCs w:val="24"/>
                              </w:rPr>
                              <w:t>Take Note:</w:t>
                            </w:r>
                          </w:p>
                          <w:p w14:paraId="5414AC78" w14:textId="0EB32E39" w:rsidR="00A7662E" w:rsidRPr="00CD5E55" w:rsidRDefault="00A7662E" w:rsidP="005D6BD0">
                            <w:pPr>
                              <w:jc w:val="both"/>
                              <w:rPr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CD5E55">
                              <w:rPr>
                                <w:rFonts w:ascii="Comic Sans MS" w:hAnsi="Comic Sans MS"/>
                                <w:color w:val="301EE3"/>
                                <w:sz w:val="18"/>
                                <w:szCs w:val="18"/>
                              </w:rPr>
                              <w:t>*</w:t>
                            </w:r>
                            <w:r w:rsidRPr="0048578D">
                              <w:rPr>
                                <w:rFonts w:ascii="Comic Sans MS" w:hAnsi="Comic Sans MS"/>
                                <w:b/>
                                <w:color w:val="301EE3"/>
                                <w:sz w:val="18"/>
                                <w:szCs w:val="18"/>
                              </w:rPr>
                              <w:t>Remember</w:t>
                            </w:r>
                            <w:r>
                              <w:rPr>
                                <w:rFonts w:ascii="Comic Sans MS" w:hAnsi="Comic Sans MS"/>
                                <w:color w:val="301EE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5E55">
                              <w:rPr>
                                <w:rFonts w:ascii="Comic Sans MS" w:hAnsi="Comic Sans MS"/>
                                <w:b/>
                                <w:color w:val="301EE3"/>
                                <w:sz w:val="18"/>
                                <w:szCs w:val="18"/>
                              </w:rPr>
                              <w:t>Morning supervision</w:t>
                            </w:r>
                            <w:r w:rsidRPr="00CD5E55">
                              <w:rPr>
                                <w:rFonts w:ascii="Comic Sans MS" w:hAnsi="Comic Sans MS"/>
                                <w:color w:val="301EE3"/>
                                <w:sz w:val="18"/>
                                <w:szCs w:val="18"/>
                              </w:rPr>
                              <w:t xml:space="preserve"> begins at </w:t>
                            </w:r>
                            <w:r w:rsidRPr="00CD5E55">
                              <w:rPr>
                                <w:rFonts w:ascii="Comic Sans MS" w:hAnsi="Comic Sans MS"/>
                                <w:b/>
                                <w:color w:val="301EE3"/>
                                <w:sz w:val="18"/>
                                <w:szCs w:val="18"/>
                                <w:u w:val="single"/>
                              </w:rPr>
                              <w:t>08:30am</w:t>
                            </w:r>
                            <w:r w:rsidRPr="00CD5E55">
                              <w:rPr>
                                <w:rFonts w:ascii="Comic Sans MS" w:hAnsi="Comic Sans MS"/>
                                <w:color w:val="301EE3"/>
                                <w:sz w:val="18"/>
                                <w:szCs w:val="18"/>
                              </w:rPr>
                              <w:t xml:space="preserve">. Children should </w:t>
                            </w:r>
                            <w:r w:rsidRPr="0048578D">
                              <w:rPr>
                                <w:rFonts w:ascii="Comic Sans MS" w:hAnsi="Comic Sans MS"/>
                                <w:b/>
                                <w:color w:val="301EE3"/>
                                <w:sz w:val="18"/>
                                <w:szCs w:val="18"/>
                              </w:rPr>
                              <w:t>not</w:t>
                            </w:r>
                            <w:r w:rsidRPr="00CD5E55">
                              <w:rPr>
                                <w:rFonts w:ascii="Comic Sans MS" w:hAnsi="Comic Sans MS"/>
                                <w:color w:val="301EE3"/>
                                <w:sz w:val="18"/>
                                <w:szCs w:val="18"/>
                              </w:rPr>
                              <w:t xml:space="preserve"> be left unattended in playground before 08:30</w:t>
                            </w:r>
                            <w:r w:rsidR="009B1328">
                              <w:rPr>
                                <w:rFonts w:ascii="Comic Sans MS" w:hAnsi="Comic Sans MS"/>
                                <w:color w:val="301EE3"/>
                                <w:sz w:val="18"/>
                                <w:szCs w:val="18"/>
                              </w:rPr>
                              <w:t>am</w:t>
                            </w:r>
                            <w:r w:rsidRPr="00CD5E55">
                              <w:rPr>
                                <w:rFonts w:ascii="Comic Sans MS" w:hAnsi="Comic Sans MS"/>
                                <w:color w:val="301EE3"/>
                                <w:sz w:val="18"/>
                                <w:szCs w:val="18"/>
                              </w:rPr>
                              <w:t>.</w:t>
                            </w:r>
                            <w:r w:rsidRPr="00CD5E55">
                              <w:rPr>
                                <w:rFonts w:ascii="Comic Sans MS" w:hAnsi="Comic Sans MS"/>
                                <w:b/>
                                <w:color w:val="301EE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B397E14" w14:textId="37EA5A48" w:rsidR="00A7662E" w:rsidRPr="00CD5E55" w:rsidRDefault="00A7662E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BB122B"/>
                                <w:sz w:val="18"/>
                                <w:szCs w:val="18"/>
                              </w:rPr>
                            </w:pPr>
                            <w:r w:rsidRPr="00CD5E55">
                              <w:rPr>
                                <w:rFonts w:ascii="Comic Sans MS" w:hAnsi="Comic Sans MS"/>
                                <w:color w:val="BB122B"/>
                                <w:sz w:val="18"/>
                                <w:szCs w:val="18"/>
                              </w:rPr>
                              <w:t>*</w:t>
                            </w:r>
                            <w:r w:rsidRPr="00CD5E55">
                              <w:rPr>
                                <w:rFonts w:ascii="Comic Sans MS" w:hAnsi="Comic Sans MS"/>
                                <w:b/>
                                <w:color w:val="BB122B"/>
                                <w:sz w:val="18"/>
                                <w:szCs w:val="18"/>
                              </w:rPr>
                              <w:t xml:space="preserve">Positive </w:t>
                            </w:r>
                            <w:proofErr w:type="spellStart"/>
                            <w:r w:rsidRPr="00CD5E55">
                              <w:rPr>
                                <w:rFonts w:ascii="Comic Sans MS" w:hAnsi="Comic Sans MS"/>
                                <w:b/>
                                <w:color w:val="BB122B"/>
                                <w:sz w:val="18"/>
                                <w:szCs w:val="18"/>
                              </w:rPr>
                              <w:t>Behaviour</w:t>
                            </w:r>
                            <w:proofErr w:type="spellEnd"/>
                            <w:r w:rsidRPr="00CD5E55">
                              <w:rPr>
                                <w:rFonts w:ascii="Comic Sans MS" w:hAnsi="Comic Sans MS"/>
                                <w:b/>
                                <w:color w:val="BB122B"/>
                                <w:sz w:val="18"/>
                                <w:szCs w:val="18"/>
                              </w:rPr>
                              <w:t xml:space="preserve"> Management</w:t>
                            </w:r>
                            <w:r w:rsidRPr="00CD5E55">
                              <w:rPr>
                                <w:rFonts w:ascii="Comic Sans MS" w:hAnsi="Comic Sans MS"/>
                                <w:color w:val="BB122B"/>
                                <w:sz w:val="18"/>
                                <w:szCs w:val="18"/>
                              </w:rPr>
                              <w:t xml:space="preserve">: Your child </w:t>
                            </w:r>
                            <w:r>
                              <w:rPr>
                                <w:rFonts w:ascii="Comic Sans MS" w:hAnsi="Comic Sans MS"/>
                                <w:color w:val="BB122B"/>
                                <w:sz w:val="18"/>
                                <w:szCs w:val="18"/>
                              </w:rPr>
                              <w:t>has brought home</w:t>
                            </w:r>
                            <w:r w:rsidRPr="00CD5E55">
                              <w:rPr>
                                <w:rFonts w:ascii="Comic Sans MS" w:hAnsi="Comic Sans MS"/>
                                <w:color w:val="BB122B"/>
                                <w:sz w:val="18"/>
                                <w:szCs w:val="18"/>
                              </w:rPr>
                              <w:t xml:space="preserve"> their classroom plan. Please discuss this with your child, sign and return to the class teacher.</w:t>
                            </w:r>
                          </w:p>
                          <w:p w14:paraId="770D66CD" w14:textId="1EE33D7A" w:rsidR="00A7662E" w:rsidRPr="00CD5E55" w:rsidRDefault="00A7662E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CD5E55">
                              <w:rPr>
                                <w:rFonts w:ascii="Comic Sans MS" w:hAnsi="Comic Sans MS"/>
                                <w:color w:val="008000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8000"/>
                                <w:sz w:val="18"/>
                                <w:szCs w:val="18"/>
                              </w:rPr>
                              <w:t>After School Activities begin on Monday 30</w:t>
                            </w:r>
                            <w:r w:rsidRPr="00A7662E">
                              <w:rPr>
                                <w:rFonts w:ascii="Comic Sans MS" w:hAnsi="Comic Sans MS"/>
                                <w:b/>
                                <w:color w:val="008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8000"/>
                                <w:sz w:val="18"/>
                                <w:szCs w:val="18"/>
                              </w:rPr>
                              <w:t xml:space="preserve"> September 2019. </w:t>
                            </w:r>
                            <w:r>
                              <w:rPr>
                                <w:rFonts w:ascii="Comic Sans MS" w:hAnsi="Comic Sans MS"/>
                                <w:color w:val="008000"/>
                                <w:sz w:val="18"/>
                                <w:szCs w:val="18"/>
                              </w:rPr>
                              <w:t>Year 3 &amp; 4 pupils need only to change their footwear and the girls should bring a pair of shorts/leggings. Years 5-7 need to bring PE</w:t>
                            </w:r>
                            <w:r w:rsidR="004C1375">
                              <w:rPr>
                                <w:rFonts w:ascii="Comic Sans MS" w:hAnsi="Comic Sans MS"/>
                                <w:color w:val="008000"/>
                                <w:sz w:val="18"/>
                                <w:szCs w:val="18"/>
                              </w:rPr>
                              <w:t xml:space="preserve"> gear. Children will be brought down the path at the front of the school for collection. </w:t>
                            </w:r>
                            <w:r>
                              <w:rPr>
                                <w:rFonts w:ascii="Comic Sans MS" w:hAnsi="Comic Sans MS"/>
                                <w:color w:val="008000"/>
                                <w:sz w:val="18"/>
                                <w:szCs w:val="18"/>
                              </w:rPr>
                              <w:t>Make sure you are at school on time to pick y</w:t>
                            </w:r>
                            <w:r w:rsidR="009B1328">
                              <w:rPr>
                                <w:rFonts w:ascii="Comic Sans MS" w:hAnsi="Comic Sans MS"/>
                                <w:color w:val="008000"/>
                                <w:sz w:val="18"/>
                                <w:szCs w:val="18"/>
                              </w:rPr>
                              <w:t>our child up… No later than 4pm!</w:t>
                            </w:r>
                          </w:p>
                          <w:p w14:paraId="712DE311" w14:textId="2D39A387" w:rsidR="00A7662E" w:rsidRDefault="00A7662E" w:rsidP="00A7662E">
                            <w:pPr>
                              <w:jc w:val="both"/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</w:pPr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*Remember to keep </w:t>
                            </w:r>
                            <w:r w:rsidRPr="008002D7"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</w:rPr>
                              <w:t>ALL</w:t>
                            </w:r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 payments up to date: dinners, trips, activities… </w:t>
                            </w:r>
                            <w:r w:rsidRPr="00CD5E55"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</w:rPr>
                              <w:t>must</w:t>
                            </w:r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 be paid </w:t>
                            </w:r>
                            <w:r w:rsidRPr="00CD5E55"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A7662E"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  <w:u w:val="single"/>
                              </w:rPr>
                              <w:t>advance</w:t>
                            </w:r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Already there </w:t>
                            </w:r>
                            <w:r w:rsidR="0085635C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>are a number of accounts in deficit</w:t>
                            </w:r>
                            <w:r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>Due to budgetary constraints it is essential</w:t>
                            </w:r>
                            <w:r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 that payments are made </w:t>
                            </w:r>
                            <w:r w:rsidRPr="009B1328"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</w:rPr>
                              <w:t>in full</w:t>
                            </w:r>
                            <w:r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9B1328"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</w:rPr>
                              <w:t>on time</w:t>
                            </w:r>
                            <w:r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>. At the end of each</w:t>
                            </w:r>
                            <w:r w:rsidR="0085635C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 week if your account is in deficit</w:t>
                            </w:r>
                            <w:r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 we will be making contact with you in order to address this.</w:t>
                            </w:r>
                          </w:p>
                          <w:p w14:paraId="0B73B043" w14:textId="1EDFB66D" w:rsidR="00A7662E" w:rsidRDefault="00A7662E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</w:rPr>
                              <w:t>*</w:t>
                            </w:r>
                            <w:proofErr w:type="spellStart"/>
                            <w:r w:rsidR="009B1328"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</w:rPr>
                              <w:t>Parent</w:t>
                            </w:r>
                            <w:r w:rsidRPr="00CD5E55"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</w:rPr>
                              <w:t>pay</w:t>
                            </w:r>
                            <w:proofErr w:type="spellEnd"/>
                            <w:r w:rsidRPr="00CD5E55">
                              <w:rPr>
                                <w:rFonts w:ascii="Comic Sans MS" w:hAnsi="Comic Sans MS"/>
                                <w:b/>
                                <w:color w:val="FF26D8"/>
                                <w:sz w:val="18"/>
                                <w:szCs w:val="18"/>
                              </w:rPr>
                              <w:t>:</w:t>
                            </w:r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 If you haven’t already set up your child’s account in </w:t>
                            </w:r>
                            <w:proofErr w:type="spellStart"/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>P</w:t>
                            </w:r>
                            <w:r w:rsidR="009B1328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>arent</w:t>
                            </w:r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>pay</w:t>
                            </w:r>
                            <w:proofErr w:type="spellEnd"/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 please do so as soon as possible. If you have any difficulties setting it up call into the office and </w:t>
                            </w:r>
                            <w:proofErr w:type="spellStart"/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 w:rsidRPr="00CD5E55">
                              <w:rPr>
                                <w:rFonts w:ascii="Comic Sans MS" w:hAnsi="Comic Sans MS"/>
                                <w:color w:val="FF26D8"/>
                                <w:sz w:val="18"/>
                                <w:szCs w:val="18"/>
                              </w:rPr>
                              <w:t xml:space="preserve"> Doherty will be happy to help. </w:t>
                            </w:r>
                          </w:p>
                          <w:p w14:paraId="1E7DAFFF" w14:textId="17434F68" w:rsidR="00A7662E" w:rsidRPr="00CD5E55" w:rsidRDefault="00A7662E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3366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3366FF"/>
                                <w:sz w:val="18"/>
                                <w:szCs w:val="18"/>
                              </w:rPr>
                              <w:t>*</w:t>
                            </w:r>
                            <w:r w:rsidR="004C1375">
                              <w:rPr>
                                <w:rFonts w:ascii="Comic Sans MS" w:hAnsi="Comic Sans MS"/>
                                <w:color w:val="3366FF"/>
                                <w:sz w:val="18"/>
                                <w:szCs w:val="18"/>
                              </w:rPr>
                              <w:t>Curriculum Information sheets have been sent home for your information</w:t>
                            </w:r>
                            <w:r w:rsidR="0085635C">
                              <w:rPr>
                                <w:rFonts w:ascii="Comic Sans MS" w:hAnsi="Comic Sans MS"/>
                                <w:color w:val="3366F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91ADE1" w14:textId="35AD27F8" w:rsidR="00A7662E" w:rsidRPr="0085531F" w:rsidRDefault="0085635C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>*</w:t>
                            </w:r>
                            <w:r w:rsidRPr="0085531F"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Health &amp; Safety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85531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Please ensure that you do NOT send nuts or foods containing nuts into school with your child. We have children in school with severe nut allergies</w:t>
                            </w:r>
                            <w:r w:rsidR="0085531F" w:rsidRPr="0085531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EE3292A" w14:textId="20E1B833" w:rsidR="0085531F" w:rsidRPr="0085531F" w:rsidRDefault="0085531F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5531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*Parking in school grounds is for staff &amp; disabled parking only. </w:t>
                            </w:r>
                            <w:r w:rsidR="009B1328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Disabled badges must be displayed.</w:t>
                            </w:r>
                          </w:p>
                          <w:p w14:paraId="61A0EF4D" w14:textId="5A35011A" w:rsidR="0085531F" w:rsidRPr="00CD5E55" w:rsidRDefault="0085531F" w:rsidP="005D6BD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AD55C4D" w14:textId="77777777" w:rsidR="00A7662E" w:rsidRPr="006A2C0E" w:rsidRDefault="00A7662E" w:rsidP="005D6BD0">
                            <w:pPr>
                              <w:jc w:val="both"/>
                              <w:rPr>
                                <w:rFonts w:ascii="Comic Sans MS" w:hAnsi="Comic Sans MS"/>
                                <w:color w:val="2CBA41"/>
                              </w:rPr>
                            </w:pPr>
                          </w:p>
                          <w:p w14:paraId="542ECB71" w14:textId="2BFC439B" w:rsidR="00A7662E" w:rsidRPr="005D6BD0" w:rsidRDefault="00A7662E" w:rsidP="005D6BD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</w:p>
                          <w:p w14:paraId="38294B4A" w14:textId="2ED6738B" w:rsidR="00A7662E" w:rsidRPr="0032404D" w:rsidRDefault="00A7662E" w:rsidP="001E22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39966"/>
                              </w:rPr>
                            </w:pPr>
                          </w:p>
                          <w:p w14:paraId="233A2B9A" w14:textId="77777777" w:rsidR="00A7662E" w:rsidRDefault="00A7662E" w:rsidP="006E63C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32228" id="Text Box 73" o:spid="_x0000_s1030" type="#_x0000_t202" style="position:absolute;margin-left:-22.75pt;margin-top:10.95pt;width:420pt;height:27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">
                <v:textbox>
                  <w:txbxContent>
                    <w:p w14:paraId="1B36EAD5" w14:textId="4CBDE4B8" w:rsidR="00A7662E" w:rsidRPr="00AB0F3F" w:rsidRDefault="00A7662E" w:rsidP="005D6BD0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AB0F3F">
                        <w:rPr>
                          <w:rFonts w:ascii="Lucida Handwriting" w:hAnsi="Lucida Handwriting"/>
                          <w:b/>
                          <w:color w:val="00B050"/>
                          <w:sz w:val="24"/>
                          <w:szCs w:val="24"/>
                        </w:rPr>
                        <w:t>Take Note:</w:t>
                      </w:r>
                    </w:p>
                    <w:p w14:paraId="5414AC78" w14:textId="0EB32E39" w:rsidR="00A7662E" w:rsidRPr="00CD5E55" w:rsidRDefault="00A7662E" w:rsidP="005D6BD0">
                      <w:pPr>
                        <w:jc w:val="both"/>
                        <w:rPr>
                          <w:color w:val="008000"/>
                          <w:sz w:val="18"/>
                          <w:szCs w:val="18"/>
                        </w:rPr>
                      </w:pPr>
                      <w:r w:rsidRPr="00CD5E55">
                        <w:rPr>
                          <w:rFonts w:ascii="Comic Sans MS" w:hAnsi="Comic Sans MS"/>
                          <w:color w:val="301EE3"/>
                          <w:sz w:val="18"/>
                          <w:szCs w:val="18"/>
                        </w:rPr>
                        <w:t>*</w:t>
                      </w:r>
                      <w:r w:rsidRPr="0048578D">
                        <w:rPr>
                          <w:rFonts w:ascii="Comic Sans MS" w:hAnsi="Comic Sans MS"/>
                          <w:b/>
                          <w:color w:val="301EE3"/>
                          <w:sz w:val="18"/>
                          <w:szCs w:val="18"/>
                        </w:rPr>
                        <w:t>Remember</w:t>
                      </w:r>
                      <w:r>
                        <w:rPr>
                          <w:rFonts w:ascii="Comic Sans MS" w:hAnsi="Comic Sans MS"/>
                          <w:color w:val="301EE3"/>
                          <w:sz w:val="18"/>
                          <w:szCs w:val="18"/>
                        </w:rPr>
                        <w:t xml:space="preserve"> </w:t>
                      </w:r>
                      <w:r w:rsidRPr="00CD5E55">
                        <w:rPr>
                          <w:rFonts w:ascii="Comic Sans MS" w:hAnsi="Comic Sans MS"/>
                          <w:b/>
                          <w:color w:val="301EE3"/>
                          <w:sz w:val="18"/>
                          <w:szCs w:val="18"/>
                        </w:rPr>
                        <w:t>Morning supervision</w:t>
                      </w:r>
                      <w:r w:rsidRPr="00CD5E55">
                        <w:rPr>
                          <w:rFonts w:ascii="Comic Sans MS" w:hAnsi="Comic Sans MS"/>
                          <w:color w:val="301EE3"/>
                          <w:sz w:val="18"/>
                          <w:szCs w:val="18"/>
                        </w:rPr>
                        <w:t xml:space="preserve"> begins at </w:t>
                      </w:r>
                      <w:r w:rsidRPr="00CD5E55">
                        <w:rPr>
                          <w:rFonts w:ascii="Comic Sans MS" w:hAnsi="Comic Sans MS"/>
                          <w:b/>
                          <w:color w:val="301EE3"/>
                          <w:sz w:val="18"/>
                          <w:szCs w:val="18"/>
                          <w:u w:val="single"/>
                        </w:rPr>
                        <w:t>08:30am</w:t>
                      </w:r>
                      <w:r w:rsidRPr="00CD5E55">
                        <w:rPr>
                          <w:rFonts w:ascii="Comic Sans MS" w:hAnsi="Comic Sans MS"/>
                          <w:color w:val="301EE3"/>
                          <w:sz w:val="18"/>
                          <w:szCs w:val="18"/>
                        </w:rPr>
                        <w:t xml:space="preserve">. Children should </w:t>
                      </w:r>
                      <w:r w:rsidRPr="0048578D">
                        <w:rPr>
                          <w:rFonts w:ascii="Comic Sans MS" w:hAnsi="Comic Sans MS"/>
                          <w:b/>
                          <w:color w:val="301EE3"/>
                          <w:sz w:val="18"/>
                          <w:szCs w:val="18"/>
                        </w:rPr>
                        <w:t>not</w:t>
                      </w:r>
                      <w:r w:rsidRPr="00CD5E55">
                        <w:rPr>
                          <w:rFonts w:ascii="Comic Sans MS" w:hAnsi="Comic Sans MS"/>
                          <w:color w:val="301EE3"/>
                          <w:sz w:val="18"/>
                          <w:szCs w:val="18"/>
                        </w:rPr>
                        <w:t xml:space="preserve"> be left unattended in playground before 08:30</w:t>
                      </w:r>
                      <w:r w:rsidR="009B1328">
                        <w:rPr>
                          <w:rFonts w:ascii="Comic Sans MS" w:hAnsi="Comic Sans MS"/>
                          <w:color w:val="301EE3"/>
                          <w:sz w:val="18"/>
                          <w:szCs w:val="18"/>
                        </w:rPr>
                        <w:t>am</w:t>
                      </w:r>
                      <w:r w:rsidRPr="00CD5E55">
                        <w:rPr>
                          <w:rFonts w:ascii="Comic Sans MS" w:hAnsi="Comic Sans MS"/>
                          <w:color w:val="301EE3"/>
                          <w:sz w:val="18"/>
                          <w:szCs w:val="18"/>
                        </w:rPr>
                        <w:t>.</w:t>
                      </w:r>
                      <w:r w:rsidRPr="00CD5E55">
                        <w:rPr>
                          <w:rFonts w:ascii="Comic Sans MS" w:hAnsi="Comic Sans MS"/>
                          <w:b/>
                          <w:color w:val="301EE3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B397E14" w14:textId="37EA5A48" w:rsidR="00A7662E" w:rsidRPr="00CD5E55" w:rsidRDefault="00A7662E" w:rsidP="005D6BD0">
                      <w:pPr>
                        <w:jc w:val="both"/>
                        <w:rPr>
                          <w:rFonts w:ascii="Comic Sans MS" w:hAnsi="Comic Sans MS"/>
                          <w:color w:val="BB122B"/>
                          <w:sz w:val="18"/>
                          <w:szCs w:val="18"/>
                        </w:rPr>
                      </w:pPr>
                      <w:r w:rsidRPr="00CD5E55">
                        <w:rPr>
                          <w:rFonts w:ascii="Comic Sans MS" w:hAnsi="Comic Sans MS"/>
                          <w:color w:val="BB122B"/>
                          <w:sz w:val="18"/>
                          <w:szCs w:val="18"/>
                        </w:rPr>
                        <w:t>*</w:t>
                      </w:r>
                      <w:r w:rsidRPr="00CD5E55">
                        <w:rPr>
                          <w:rFonts w:ascii="Comic Sans MS" w:hAnsi="Comic Sans MS"/>
                          <w:b/>
                          <w:color w:val="BB122B"/>
                          <w:sz w:val="18"/>
                          <w:szCs w:val="18"/>
                        </w:rPr>
                        <w:t xml:space="preserve">Positive </w:t>
                      </w:r>
                      <w:proofErr w:type="spellStart"/>
                      <w:r w:rsidRPr="00CD5E55">
                        <w:rPr>
                          <w:rFonts w:ascii="Comic Sans MS" w:hAnsi="Comic Sans MS"/>
                          <w:b/>
                          <w:color w:val="BB122B"/>
                          <w:sz w:val="18"/>
                          <w:szCs w:val="18"/>
                        </w:rPr>
                        <w:t>Behaviour</w:t>
                      </w:r>
                      <w:proofErr w:type="spellEnd"/>
                      <w:r w:rsidRPr="00CD5E55">
                        <w:rPr>
                          <w:rFonts w:ascii="Comic Sans MS" w:hAnsi="Comic Sans MS"/>
                          <w:b/>
                          <w:color w:val="BB122B"/>
                          <w:sz w:val="18"/>
                          <w:szCs w:val="18"/>
                        </w:rPr>
                        <w:t xml:space="preserve"> Management</w:t>
                      </w:r>
                      <w:r w:rsidRPr="00CD5E55">
                        <w:rPr>
                          <w:rFonts w:ascii="Comic Sans MS" w:hAnsi="Comic Sans MS"/>
                          <w:color w:val="BB122B"/>
                          <w:sz w:val="18"/>
                          <w:szCs w:val="18"/>
                        </w:rPr>
                        <w:t xml:space="preserve">: Your child </w:t>
                      </w:r>
                      <w:r>
                        <w:rPr>
                          <w:rFonts w:ascii="Comic Sans MS" w:hAnsi="Comic Sans MS"/>
                          <w:color w:val="BB122B"/>
                          <w:sz w:val="18"/>
                          <w:szCs w:val="18"/>
                        </w:rPr>
                        <w:t>has brought home</w:t>
                      </w:r>
                      <w:r w:rsidRPr="00CD5E55">
                        <w:rPr>
                          <w:rFonts w:ascii="Comic Sans MS" w:hAnsi="Comic Sans MS"/>
                          <w:color w:val="BB122B"/>
                          <w:sz w:val="18"/>
                          <w:szCs w:val="18"/>
                        </w:rPr>
                        <w:t xml:space="preserve"> their classroom plan. Please discuss this with your child, sign and return to the class teacher.</w:t>
                      </w:r>
                    </w:p>
                    <w:p w14:paraId="770D66CD" w14:textId="1EE33D7A" w:rsidR="00A7662E" w:rsidRPr="00CD5E55" w:rsidRDefault="00A7662E" w:rsidP="005D6BD0">
                      <w:pPr>
                        <w:jc w:val="both"/>
                        <w:rPr>
                          <w:rFonts w:ascii="Comic Sans MS" w:hAnsi="Comic Sans MS"/>
                          <w:color w:val="008000"/>
                          <w:sz w:val="18"/>
                          <w:szCs w:val="18"/>
                        </w:rPr>
                      </w:pPr>
                      <w:r w:rsidRPr="00CD5E55">
                        <w:rPr>
                          <w:rFonts w:ascii="Comic Sans MS" w:hAnsi="Comic Sans MS"/>
                          <w:color w:val="008000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Comic Sans MS" w:hAnsi="Comic Sans MS"/>
                          <w:b/>
                          <w:color w:val="008000"/>
                          <w:sz w:val="18"/>
                          <w:szCs w:val="18"/>
                        </w:rPr>
                        <w:t>After School Activities begin on Monday 30</w:t>
                      </w:r>
                      <w:r w:rsidRPr="00A7662E">
                        <w:rPr>
                          <w:rFonts w:ascii="Comic Sans MS" w:hAnsi="Comic Sans MS"/>
                          <w:b/>
                          <w:color w:val="008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color w:val="008000"/>
                          <w:sz w:val="18"/>
                          <w:szCs w:val="18"/>
                        </w:rPr>
                        <w:t xml:space="preserve"> September 2019. </w:t>
                      </w:r>
                      <w:r>
                        <w:rPr>
                          <w:rFonts w:ascii="Comic Sans MS" w:hAnsi="Comic Sans MS"/>
                          <w:color w:val="008000"/>
                          <w:sz w:val="18"/>
                          <w:szCs w:val="18"/>
                        </w:rPr>
                        <w:t>Year 3 &amp; 4 pupils need only to change their footwear and the girls should bring a pair of shorts/leggings. Years 5-7 need to bring PE</w:t>
                      </w:r>
                      <w:r w:rsidR="004C1375">
                        <w:rPr>
                          <w:rFonts w:ascii="Comic Sans MS" w:hAnsi="Comic Sans MS"/>
                          <w:color w:val="008000"/>
                          <w:sz w:val="18"/>
                          <w:szCs w:val="18"/>
                        </w:rPr>
                        <w:t xml:space="preserve"> gear. Children will be brought down the path at the front of the school for collection. </w:t>
                      </w:r>
                      <w:r>
                        <w:rPr>
                          <w:rFonts w:ascii="Comic Sans MS" w:hAnsi="Comic Sans MS"/>
                          <w:color w:val="008000"/>
                          <w:sz w:val="18"/>
                          <w:szCs w:val="18"/>
                        </w:rPr>
                        <w:t>Make sure you are at school on time to pick y</w:t>
                      </w:r>
                      <w:r w:rsidR="009B1328">
                        <w:rPr>
                          <w:rFonts w:ascii="Comic Sans MS" w:hAnsi="Comic Sans MS"/>
                          <w:color w:val="008000"/>
                          <w:sz w:val="18"/>
                          <w:szCs w:val="18"/>
                        </w:rPr>
                        <w:t>our child up… No later than 4pm!</w:t>
                      </w:r>
                    </w:p>
                    <w:p w14:paraId="712DE311" w14:textId="2D39A387" w:rsidR="00A7662E" w:rsidRDefault="00A7662E" w:rsidP="00A7662E">
                      <w:pPr>
                        <w:jc w:val="both"/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</w:pPr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*Remember to keep </w:t>
                      </w:r>
                      <w:r w:rsidRPr="008002D7"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</w:rPr>
                        <w:t>ALL</w:t>
                      </w:r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 payments up to date: dinners, trips, activities… </w:t>
                      </w:r>
                      <w:r w:rsidRPr="00CD5E55"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</w:rPr>
                        <w:t>must</w:t>
                      </w:r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 be paid </w:t>
                      </w:r>
                      <w:r w:rsidRPr="00CD5E55"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</w:rPr>
                        <w:t xml:space="preserve">in </w:t>
                      </w:r>
                      <w:r w:rsidRPr="00A7662E"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  <w:u w:val="single"/>
                        </w:rPr>
                        <w:t>advance</w:t>
                      </w:r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Already there </w:t>
                      </w:r>
                      <w:r w:rsidR="0085635C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>are a number of accounts in deficit</w:t>
                      </w:r>
                      <w:r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. </w:t>
                      </w:r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>Due to budgetary constraints it is essential</w:t>
                      </w:r>
                      <w:r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 that payments are made </w:t>
                      </w:r>
                      <w:r w:rsidRPr="009B1328"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</w:rPr>
                        <w:t>in full</w:t>
                      </w:r>
                      <w:r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 and </w:t>
                      </w:r>
                      <w:r w:rsidRPr="009B1328"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</w:rPr>
                        <w:t>on time</w:t>
                      </w:r>
                      <w:r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>. At the end of each</w:t>
                      </w:r>
                      <w:r w:rsidR="0085635C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 week if your account is in deficit</w:t>
                      </w:r>
                      <w:r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 we will be making contact with you in order to address this.</w:t>
                      </w:r>
                    </w:p>
                    <w:p w14:paraId="0B73B043" w14:textId="1EDFB66D" w:rsidR="00A7662E" w:rsidRDefault="00A7662E" w:rsidP="005D6BD0">
                      <w:pPr>
                        <w:jc w:val="both"/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</w:rPr>
                        <w:t>*</w:t>
                      </w:r>
                      <w:proofErr w:type="spellStart"/>
                      <w:r w:rsidR="009B1328"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</w:rPr>
                        <w:t>Parent</w:t>
                      </w:r>
                      <w:r w:rsidRPr="00CD5E55"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</w:rPr>
                        <w:t>pay</w:t>
                      </w:r>
                      <w:proofErr w:type="spellEnd"/>
                      <w:r w:rsidRPr="00CD5E55">
                        <w:rPr>
                          <w:rFonts w:ascii="Comic Sans MS" w:hAnsi="Comic Sans MS"/>
                          <w:b/>
                          <w:color w:val="FF26D8"/>
                          <w:sz w:val="18"/>
                          <w:szCs w:val="18"/>
                        </w:rPr>
                        <w:t>:</w:t>
                      </w:r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 If you haven’t already set up your child’s account in </w:t>
                      </w:r>
                      <w:proofErr w:type="spellStart"/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>P</w:t>
                      </w:r>
                      <w:r w:rsidR="009B1328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>arent</w:t>
                      </w:r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>pay</w:t>
                      </w:r>
                      <w:proofErr w:type="spellEnd"/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 please do so as soon as possible. If you have any difficulties setting it up call into the office and </w:t>
                      </w:r>
                      <w:proofErr w:type="spellStart"/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>Mrs</w:t>
                      </w:r>
                      <w:proofErr w:type="spellEnd"/>
                      <w:r w:rsidRPr="00CD5E55">
                        <w:rPr>
                          <w:rFonts w:ascii="Comic Sans MS" w:hAnsi="Comic Sans MS"/>
                          <w:color w:val="FF26D8"/>
                          <w:sz w:val="18"/>
                          <w:szCs w:val="18"/>
                        </w:rPr>
                        <w:t xml:space="preserve"> Doherty will be happy to help. </w:t>
                      </w:r>
                    </w:p>
                    <w:p w14:paraId="1E7DAFFF" w14:textId="17434F68" w:rsidR="00A7662E" w:rsidRPr="00CD5E55" w:rsidRDefault="00A7662E" w:rsidP="005D6BD0">
                      <w:pPr>
                        <w:jc w:val="both"/>
                        <w:rPr>
                          <w:rFonts w:ascii="Comic Sans MS" w:hAnsi="Comic Sans MS"/>
                          <w:color w:val="3366FF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3366FF"/>
                          <w:sz w:val="18"/>
                          <w:szCs w:val="18"/>
                        </w:rPr>
                        <w:t>*</w:t>
                      </w:r>
                      <w:r w:rsidR="004C1375">
                        <w:rPr>
                          <w:rFonts w:ascii="Comic Sans MS" w:hAnsi="Comic Sans MS"/>
                          <w:color w:val="3366FF"/>
                          <w:sz w:val="18"/>
                          <w:szCs w:val="18"/>
                        </w:rPr>
                        <w:t>Curriculum Information sheets have been sent home for your information</w:t>
                      </w:r>
                      <w:r w:rsidR="0085635C">
                        <w:rPr>
                          <w:rFonts w:ascii="Comic Sans MS" w:hAnsi="Comic Sans MS"/>
                          <w:color w:val="3366FF"/>
                          <w:sz w:val="18"/>
                          <w:szCs w:val="18"/>
                        </w:rPr>
                        <w:t>.</w:t>
                      </w:r>
                    </w:p>
                    <w:p w14:paraId="3491ADE1" w14:textId="35AD27F8" w:rsidR="00A7662E" w:rsidRPr="0085531F" w:rsidRDefault="0085635C" w:rsidP="005D6BD0">
                      <w:pPr>
                        <w:jc w:val="both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>*</w:t>
                      </w:r>
                      <w:r w:rsidRPr="0085531F"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Health &amp; Safety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  <w:t xml:space="preserve">: </w:t>
                      </w:r>
                      <w:r w:rsidRPr="0085531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Please ensure that you do NOT send nuts or foods containing nuts into school with your child. We have children in school with severe nut allergies</w:t>
                      </w:r>
                      <w:r w:rsidR="0085531F" w:rsidRPr="0085531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14:paraId="4EE3292A" w14:textId="20E1B833" w:rsidR="0085531F" w:rsidRPr="0085531F" w:rsidRDefault="0085531F" w:rsidP="005D6BD0">
                      <w:pPr>
                        <w:jc w:val="both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85531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*Parking in school grounds is for staff &amp; disabled parking only. </w:t>
                      </w:r>
                      <w:r w:rsidR="009B1328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Disabled badges must be displayed.</w:t>
                      </w:r>
                    </w:p>
                    <w:p w14:paraId="61A0EF4D" w14:textId="5A35011A" w:rsidR="0085531F" w:rsidRPr="00CD5E55" w:rsidRDefault="0085531F" w:rsidP="005D6BD0">
                      <w:pPr>
                        <w:jc w:val="both"/>
                        <w:rPr>
                          <w:rFonts w:ascii="Comic Sans MS" w:hAnsi="Comic Sans MS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4AD55C4D" w14:textId="77777777" w:rsidR="00A7662E" w:rsidRPr="006A2C0E" w:rsidRDefault="00A7662E" w:rsidP="005D6BD0">
                      <w:pPr>
                        <w:jc w:val="both"/>
                        <w:rPr>
                          <w:rFonts w:ascii="Comic Sans MS" w:hAnsi="Comic Sans MS"/>
                          <w:color w:val="2CBA41"/>
                        </w:rPr>
                      </w:pPr>
                    </w:p>
                    <w:p w14:paraId="542ECB71" w14:textId="2BFC439B" w:rsidR="00A7662E" w:rsidRPr="005D6BD0" w:rsidRDefault="00A7662E" w:rsidP="005D6BD0">
                      <w:pPr>
                        <w:jc w:val="both"/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</w:p>
                    <w:p w14:paraId="38294B4A" w14:textId="2ED6738B" w:rsidR="00A7662E" w:rsidRPr="0032404D" w:rsidRDefault="00A7662E" w:rsidP="001E220D">
                      <w:pPr>
                        <w:jc w:val="center"/>
                        <w:rPr>
                          <w:rFonts w:ascii="Comic Sans MS" w:hAnsi="Comic Sans MS"/>
                          <w:b/>
                          <w:color w:val="339966"/>
                        </w:rPr>
                      </w:pPr>
                    </w:p>
                    <w:p w14:paraId="233A2B9A" w14:textId="77777777" w:rsidR="00A7662E" w:rsidRDefault="00A7662E" w:rsidP="006E63C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CC58408" w14:textId="0AB39519" w:rsidR="007E4F9A" w:rsidRDefault="003622DB" w:rsidP="00E256D0">
      <w:pPr>
        <w:rPr>
          <w:b/>
          <w:color w:val="339966"/>
          <w:sz w:val="16"/>
          <w:szCs w:val="16"/>
          <w:u w:val="single"/>
        </w:rPr>
      </w:pPr>
      <w:r>
        <w:rPr>
          <w:noProof/>
          <w:color w:val="FF66FF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8D290" wp14:editId="3A67792C">
                <wp:simplePos x="0" y="0"/>
                <wp:positionH relativeFrom="column">
                  <wp:posOffset>5029200</wp:posOffset>
                </wp:positionH>
                <wp:positionV relativeFrom="paragraph">
                  <wp:posOffset>22245</wp:posOffset>
                </wp:positionV>
                <wp:extent cx="2057400" cy="3472180"/>
                <wp:effectExtent l="0" t="0" r="19050" b="13970"/>
                <wp:wrapNone/>
                <wp:docPr id="1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7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6E269" w14:textId="1CBBB75A" w:rsidR="00A7662E" w:rsidRPr="003622DB" w:rsidRDefault="00A7662E" w:rsidP="007F1ED3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F48EE"/>
                                <w:sz w:val="18"/>
                                <w:szCs w:val="18"/>
                              </w:rPr>
                            </w:pPr>
                            <w:r w:rsidRPr="003622DB">
                              <w:rPr>
                                <w:rFonts w:ascii="Lucida Handwriting" w:hAnsi="Lucida Handwriting"/>
                                <w:b/>
                                <w:color w:val="FF48EE"/>
                                <w:sz w:val="18"/>
                                <w:szCs w:val="18"/>
                              </w:rPr>
                              <w:t>Announcements!</w:t>
                            </w:r>
                          </w:p>
                          <w:p w14:paraId="0368DAD3" w14:textId="0C45405D" w:rsidR="00A7662E" w:rsidRPr="003622DB" w:rsidRDefault="00A7662E" w:rsidP="00E5203F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8"/>
                                <w:szCs w:val="18"/>
                              </w:rPr>
                            </w:pPr>
                          </w:p>
                          <w:p w14:paraId="67C4ADA6" w14:textId="3B38A9FE" w:rsidR="00A7662E" w:rsidRPr="003622DB" w:rsidRDefault="0085635C" w:rsidP="00E5203F">
                            <w:pPr>
                              <w:rPr>
                                <w:rFonts w:ascii="Lucida Calligraphy" w:hAnsi="Lucida Calligraphy"/>
                                <w:b/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3622DB">
                              <w:rPr>
                                <w:rFonts w:ascii="Lucida Calligraphy" w:hAnsi="Lucida Calligraphy"/>
                                <w:b/>
                                <w:color w:val="000090"/>
                                <w:sz w:val="18"/>
                                <w:szCs w:val="18"/>
                              </w:rPr>
                              <w:t xml:space="preserve">Our new School Website is well on its way. </w:t>
                            </w:r>
                            <w:r w:rsidR="00A7662E" w:rsidRPr="003622DB">
                              <w:rPr>
                                <w:rFonts w:ascii="Lucida Calligraphy" w:hAnsi="Lucida Calligraphy"/>
                                <w:b/>
                                <w:color w:val="000090"/>
                                <w:sz w:val="18"/>
                                <w:szCs w:val="18"/>
                              </w:rPr>
                              <w:t>We will ke</w:t>
                            </w:r>
                            <w:r w:rsidR="0085531F" w:rsidRPr="003622DB">
                              <w:rPr>
                                <w:rFonts w:ascii="Lucida Calligraphy" w:hAnsi="Lucida Calligraphy"/>
                                <w:b/>
                                <w:color w:val="000090"/>
                                <w:sz w:val="18"/>
                                <w:szCs w:val="18"/>
                              </w:rPr>
                              <w:t>ep you posted on when it is</w:t>
                            </w:r>
                            <w:r w:rsidR="00A7662E" w:rsidRPr="003622DB">
                              <w:rPr>
                                <w:rFonts w:ascii="Lucida Calligraphy" w:hAnsi="Lucida Calligraphy"/>
                                <w:b/>
                                <w:color w:val="000090"/>
                                <w:sz w:val="18"/>
                                <w:szCs w:val="18"/>
                              </w:rPr>
                              <w:t xml:space="preserve"> going live!             </w:t>
                            </w:r>
                          </w:p>
                          <w:p w14:paraId="52E91B27" w14:textId="58397731" w:rsidR="00A7662E" w:rsidRPr="003622DB" w:rsidRDefault="00A7662E" w:rsidP="00E5203F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3622DB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3622DB">
                              <w:rPr>
                                <w:rFonts w:ascii="Helvetica" w:hAnsi="Helvetica" w:cs="Helvetica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03930F7B" wp14:editId="268B23DC">
                                  <wp:extent cx="440055" cy="440055"/>
                                  <wp:effectExtent l="0" t="0" r="0" b="0"/>
                                  <wp:docPr id="2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747" cy="440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B8B81" w14:textId="77777777" w:rsidR="0085635C" w:rsidRPr="003622DB" w:rsidRDefault="00A7662E" w:rsidP="00E5203F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3622DB"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</w:p>
                          <w:p w14:paraId="522E5C80" w14:textId="0A69A538" w:rsidR="00A7662E" w:rsidRPr="003622DB" w:rsidRDefault="0085635C" w:rsidP="00E5203F">
                            <w:pPr>
                              <w:rPr>
                                <w:rFonts w:ascii="Lucida Handwriting" w:hAnsi="Lucida Handwriting"/>
                                <w:b/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3622DB">
                              <w:rPr>
                                <w:rFonts w:ascii="Lucida Handwriting" w:hAnsi="Lucida Handwriting"/>
                                <w:color w:val="7D1E75"/>
                                <w:sz w:val="18"/>
                                <w:szCs w:val="18"/>
                              </w:rPr>
                              <w:t>Staff in Good Shepherd held a Coffee Morning / lunch in school on Monday 23/09/19 and raised £277.80 for Macmillan. Thanks everyone for your generosity of spirit!</w:t>
                            </w:r>
                          </w:p>
                          <w:p w14:paraId="7B25D800" w14:textId="266F9C81" w:rsidR="0085635C" w:rsidRDefault="0085635C" w:rsidP="0085635C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7D1E75"/>
                              </w:rPr>
                            </w:pPr>
                            <w:r>
                              <w:rPr>
                                <w:noProof/>
                                <w:color w:val="001BA0"/>
                                <w:lang w:val="en-GB" w:eastAsia="en-GB"/>
                              </w:rPr>
                              <w:drawing>
                                <wp:inline distT="0" distB="0" distL="0" distR="0" wp14:anchorId="22D3C739" wp14:editId="318E9EB0">
                                  <wp:extent cx="849237" cy="524518"/>
                                  <wp:effectExtent l="0" t="0" r="8255" b="8890"/>
                                  <wp:docPr id="3" name="Picture 3" descr="Image result for macmillan coffee morning images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acmillan coffee morning images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461" cy="547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6A3A3" w14:textId="4A036C3C" w:rsidR="00A7662E" w:rsidRPr="00D25D8C" w:rsidRDefault="00A7662E" w:rsidP="0085635C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290" id="Text Box 89" o:spid="_x0000_s1031" type="#_x0000_t202" style="position:absolute;margin-left:396pt;margin-top:1.75pt;width:162pt;height:27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EWLw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">
                <v:textbox>
                  <w:txbxContent>
                    <w:p w14:paraId="2C06E269" w14:textId="1CBBB75A" w:rsidR="00A7662E" w:rsidRPr="003622DB" w:rsidRDefault="00A7662E" w:rsidP="007F1ED3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FF48EE"/>
                          <w:sz w:val="18"/>
                          <w:szCs w:val="18"/>
                        </w:rPr>
                      </w:pPr>
                      <w:r w:rsidRPr="003622DB">
                        <w:rPr>
                          <w:rFonts w:ascii="Lucida Handwriting" w:hAnsi="Lucida Handwriting"/>
                          <w:b/>
                          <w:color w:val="FF48EE"/>
                          <w:sz w:val="18"/>
                          <w:szCs w:val="18"/>
                        </w:rPr>
                        <w:t>Announcements!</w:t>
                      </w:r>
                    </w:p>
                    <w:p w14:paraId="0368DAD3" w14:textId="0C45405D" w:rsidR="00A7662E" w:rsidRPr="003622DB" w:rsidRDefault="00A7662E" w:rsidP="00E5203F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8"/>
                          <w:szCs w:val="18"/>
                        </w:rPr>
                      </w:pPr>
                    </w:p>
                    <w:p w14:paraId="67C4ADA6" w14:textId="3B38A9FE" w:rsidR="00A7662E" w:rsidRPr="003622DB" w:rsidRDefault="0085635C" w:rsidP="00E5203F">
                      <w:pPr>
                        <w:rPr>
                          <w:rFonts w:ascii="Lucida Calligraphy" w:hAnsi="Lucida Calligraphy"/>
                          <w:b/>
                          <w:color w:val="000090"/>
                          <w:sz w:val="18"/>
                          <w:szCs w:val="18"/>
                        </w:rPr>
                      </w:pPr>
                      <w:r w:rsidRPr="003622DB">
                        <w:rPr>
                          <w:rFonts w:ascii="Lucida Calligraphy" w:hAnsi="Lucida Calligraphy"/>
                          <w:b/>
                          <w:color w:val="000090"/>
                          <w:sz w:val="18"/>
                          <w:szCs w:val="18"/>
                        </w:rPr>
                        <w:t xml:space="preserve">Our new School Website is well on its way. </w:t>
                      </w:r>
                      <w:r w:rsidR="00A7662E" w:rsidRPr="003622DB">
                        <w:rPr>
                          <w:rFonts w:ascii="Lucida Calligraphy" w:hAnsi="Lucida Calligraphy"/>
                          <w:b/>
                          <w:color w:val="000090"/>
                          <w:sz w:val="18"/>
                          <w:szCs w:val="18"/>
                        </w:rPr>
                        <w:t>We will ke</w:t>
                      </w:r>
                      <w:r w:rsidR="0085531F" w:rsidRPr="003622DB">
                        <w:rPr>
                          <w:rFonts w:ascii="Lucida Calligraphy" w:hAnsi="Lucida Calligraphy"/>
                          <w:b/>
                          <w:color w:val="000090"/>
                          <w:sz w:val="18"/>
                          <w:szCs w:val="18"/>
                        </w:rPr>
                        <w:t>ep you posted on when it is</w:t>
                      </w:r>
                      <w:r w:rsidR="00A7662E" w:rsidRPr="003622DB">
                        <w:rPr>
                          <w:rFonts w:ascii="Lucida Calligraphy" w:hAnsi="Lucida Calligraphy"/>
                          <w:b/>
                          <w:color w:val="000090"/>
                          <w:sz w:val="18"/>
                          <w:szCs w:val="18"/>
                        </w:rPr>
                        <w:t xml:space="preserve"> going live!             </w:t>
                      </w:r>
                    </w:p>
                    <w:p w14:paraId="52E91B27" w14:textId="58397731" w:rsidR="00A7662E" w:rsidRPr="003622DB" w:rsidRDefault="00A7662E" w:rsidP="00E5203F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8"/>
                          <w:szCs w:val="18"/>
                        </w:rPr>
                      </w:pPr>
                      <w:r w:rsidRPr="003622DB">
                        <w:rPr>
                          <w:rFonts w:ascii="Lucida Handwriting" w:hAnsi="Lucida Handwriting"/>
                          <w:b/>
                          <w:color w:val="000090"/>
                          <w:sz w:val="18"/>
                          <w:szCs w:val="18"/>
                        </w:rPr>
                        <w:t xml:space="preserve">                </w:t>
                      </w:r>
                      <w:r w:rsidRPr="003622DB">
                        <w:rPr>
                          <w:rFonts w:ascii="Helvetica" w:hAnsi="Helvetica" w:cs="Helvetica"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03930F7B" wp14:editId="268B23DC">
                            <wp:extent cx="440055" cy="440055"/>
                            <wp:effectExtent l="0" t="0" r="0" b="0"/>
                            <wp:docPr id="2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747" cy="440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B8B81" w14:textId="77777777" w:rsidR="0085635C" w:rsidRPr="003622DB" w:rsidRDefault="00A7662E" w:rsidP="00E5203F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8"/>
                          <w:szCs w:val="18"/>
                        </w:rPr>
                      </w:pPr>
                      <w:r w:rsidRPr="003622DB">
                        <w:rPr>
                          <w:rFonts w:ascii="Lucida Handwriting" w:hAnsi="Lucida Handwriting"/>
                          <w:b/>
                          <w:color w:val="000090"/>
                          <w:sz w:val="18"/>
                          <w:szCs w:val="18"/>
                        </w:rPr>
                        <w:t xml:space="preserve">                                </w:t>
                      </w:r>
                    </w:p>
                    <w:p w14:paraId="522E5C80" w14:textId="0A69A538" w:rsidR="00A7662E" w:rsidRPr="003622DB" w:rsidRDefault="0085635C" w:rsidP="00E5203F">
                      <w:pPr>
                        <w:rPr>
                          <w:rFonts w:ascii="Lucida Handwriting" w:hAnsi="Lucida Handwriting"/>
                          <w:b/>
                          <w:color w:val="000090"/>
                          <w:sz w:val="18"/>
                          <w:szCs w:val="18"/>
                        </w:rPr>
                      </w:pPr>
                      <w:r w:rsidRPr="003622DB">
                        <w:rPr>
                          <w:rFonts w:ascii="Lucida Handwriting" w:hAnsi="Lucida Handwriting"/>
                          <w:color w:val="7D1E75"/>
                          <w:sz w:val="18"/>
                          <w:szCs w:val="18"/>
                        </w:rPr>
                        <w:t>Staff in Good Shepherd held a Coffee Morning / lunch in school on Monday 23/09/19 and raised £277.80 for Macmillan. Thanks everyone for your generosity of spirit!</w:t>
                      </w:r>
                    </w:p>
                    <w:p w14:paraId="7B25D800" w14:textId="266F9C81" w:rsidR="0085635C" w:rsidRDefault="0085635C" w:rsidP="0085635C">
                      <w:pPr>
                        <w:jc w:val="center"/>
                        <w:rPr>
                          <w:rFonts w:ascii="Lucida Handwriting" w:hAnsi="Lucida Handwriting"/>
                          <w:color w:val="7D1E75"/>
                        </w:rPr>
                      </w:pPr>
                      <w:r>
                        <w:rPr>
                          <w:noProof/>
                          <w:color w:val="001BA0"/>
                          <w:lang w:val="en-GB" w:eastAsia="en-GB"/>
                        </w:rPr>
                        <w:drawing>
                          <wp:inline distT="0" distB="0" distL="0" distR="0" wp14:anchorId="22D3C739" wp14:editId="318E9EB0">
                            <wp:extent cx="849237" cy="524518"/>
                            <wp:effectExtent l="0" t="0" r="8255" b="8890"/>
                            <wp:docPr id="3" name="Picture 3" descr="Image result for macmillan coffee morning images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acmillan coffee morning images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461" cy="547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96A3A3" w14:textId="4A036C3C" w:rsidR="00A7662E" w:rsidRPr="00D25D8C" w:rsidRDefault="00A7662E" w:rsidP="0085635C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00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70145" w14:textId="5EDFB86C" w:rsidR="00EA0F42" w:rsidRDefault="00EA0F42" w:rsidP="00A84DB3">
      <w:pPr>
        <w:rPr>
          <w:rFonts w:ascii="Chiller" w:hAnsi="Chiller"/>
          <w:b/>
          <w:color w:val="990099"/>
          <w:sz w:val="32"/>
          <w:szCs w:val="32"/>
          <w:u w:val="single"/>
        </w:rPr>
      </w:pPr>
    </w:p>
    <w:p w14:paraId="7AA89026" w14:textId="77777777" w:rsidR="0003733D" w:rsidRDefault="0003733D" w:rsidP="00A84DB3">
      <w:pPr>
        <w:rPr>
          <w:rFonts w:ascii="Chiller" w:hAnsi="Chiller"/>
          <w:b/>
          <w:color w:val="990099"/>
          <w:sz w:val="32"/>
          <w:szCs w:val="32"/>
          <w:u w:val="single"/>
        </w:rPr>
      </w:pPr>
    </w:p>
    <w:p w14:paraId="2FAF0B13" w14:textId="77777777" w:rsidR="00BF3B50" w:rsidRPr="00104E4D" w:rsidRDefault="00BF3B50" w:rsidP="00BF3B50">
      <w:pPr>
        <w:jc w:val="both"/>
        <w:rPr>
          <w:rFonts w:ascii="Comic Sans MS" w:hAnsi="Comic Sans MS"/>
          <w:b/>
          <w:color w:val="FF0000"/>
          <w:sz w:val="16"/>
          <w:szCs w:val="16"/>
        </w:rPr>
      </w:pPr>
    </w:p>
    <w:p w14:paraId="6948A8BF" w14:textId="77777777" w:rsidR="00502337" w:rsidRPr="00D1405F" w:rsidRDefault="00502337" w:rsidP="00502337">
      <w:pPr>
        <w:rPr>
          <w:color w:val="FF66FF"/>
        </w:rPr>
      </w:pPr>
    </w:p>
    <w:p w14:paraId="237EA737" w14:textId="77777777" w:rsidR="004B53D3" w:rsidRDefault="004B53D3" w:rsidP="00502337"/>
    <w:p w14:paraId="4CE1BE2C" w14:textId="77777777" w:rsidR="004B53D3" w:rsidRDefault="004B53D3" w:rsidP="00502337"/>
    <w:p w14:paraId="0B498BFC" w14:textId="77777777" w:rsidR="0032404D" w:rsidRDefault="0032404D" w:rsidP="00502337"/>
    <w:p w14:paraId="1F8BE88A" w14:textId="77777777" w:rsidR="0032404D" w:rsidRDefault="0032404D" w:rsidP="00502337"/>
    <w:p w14:paraId="5564AD21" w14:textId="77777777" w:rsidR="0032404D" w:rsidRDefault="0032404D" w:rsidP="00502337"/>
    <w:p w14:paraId="1252B145" w14:textId="77777777" w:rsidR="0032404D" w:rsidRDefault="0032404D" w:rsidP="00502337"/>
    <w:p w14:paraId="09675539" w14:textId="77777777" w:rsidR="0032404D" w:rsidRDefault="0032404D" w:rsidP="00502337"/>
    <w:p w14:paraId="5C3D252D" w14:textId="77777777" w:rsidR="0032404D" w:rsidRDefault="0032404D" w:rsidP="00502337"/>
    <w:p w14:paraId="30C81567" w14:textId="77777777" w:rsidR="004B53D3" w:rsidRDefault="004B53D3" w:rsidP="00502337"/>
    <w:p w14:paraId="06E9D308" w14:textId="77777777" w:rsidR="004B53D3" w:rsidRDefault="004B53D3" w:rsidP="00502337"/>
    <w:p w14:paraId="53519FBD" w14:textId="77777777" w:rsidR="004B53D3" w:rsidRDefault="004B53D3" w:rsidP="00502337"/>
    <w:p w14:paraId="7D69FA96" w14:textId="77777777" w:rsidR="004B53D3" w:rsidRDefault="004B53D3" w:rsidP="00502337"/>
    <w:p w14:paraId="65BF4008" w14:textId="23A90684" w:rsidR="00D41B93" w:rsidRDefault="00D41B93" w:rsidP="004B53D3">
      <w:pPr>
        <w:jc w:val="center"/>
      </w:pPr>
    </w:p>
    <w:p w14:paraId="75085057" w14:textId="77777777" w:rsidR="007C6423" w:rsidRDefault="007C6423" w:rsidP="007C6423">
      <w:pPr>
        <w:jc w:val="center"/>
      </w:pPr>
    </w:p>
    <w:p w14:paraId="5AFF06DA" w14:textId="77777777" w:rsidR="007C6423" w:rsidRDefault="007C6423">
      <w:pPr>
        <w:sectPr w:rsidR="007C6423" w:rsidSect="00555BD6">
          <w:footerReference w:type="default" r:id="rId13"/>
          <w:pgSz w:w="12240" w:h="15840"/>
          <w:pgMar w:top="720" w:right="333" w:bottom="720" w:left="720" w:header="720" w:footer="720" w:gutter="0"/>
          <w:cols w:space="720"/>
          <w:docGrid w:linePitch="272"/>
        </w:sectPr>
      </w:pPr>
    </w:p>
    <w:p w14:paraId="6A413770" w14:textId="77777777" w:rsidR="008F7EED" w:rsidRPr="00B721E5" w:rsidRDefault="008F7EED" w:rsidP="008F7EED">
      <w:pPr>
        <w:rPr>
          <w:rFonts w:ascii="Comic Sans MS" w:hAnsi="Comic Sans MS"/>
          <w:color w:val="FF33CC"/>
          <w:sz w:val="16"/>
          <w:szCs w:val="16"/>
        </w:rPr>
      </w:pPr>
    </w:p>
    <w:p w14:paraId="62F8C310" w14:textId="77777777" w:rsidR="00A30352" w:rsidRPr="00785963" w:rsidRDefault="00A30352" w:rsidP="007C6423">
      <w:pPr>
        <w:jc w:val="center"/>
        <w:rPr>
          <w:rFonts w:ascii="Comic Sans MS" w:hAnsi="Comic Sans MS"/>
          <w:color w:val="1EE285"/>
          <w:sz w:val="18"/>
          <w:szCs w:val="18"/>
        </w:rPr>
      </w:pPr>
    </w:p>
    <w:p w14:paraId="7C6034EB" w14:textId="77777777" w:rsidR="00555BD6" w:rsidRPr="00555BD6" w:rsidRDefault="00555BD6" w:rsidP="00933E75">
      <w:pPr>
        <w:rPr>
          <w:sz w:val="18"/>
          <w:szCs w:val="18"/>
        </w:rPr>
        <w:sectPr w:rsidR="00555BD6" w:rsidRPr="00555BD6" w:rsidSect="00555BD6">
          <w:type w:val="continuous"/>
          <w:pgSz w:w="12240" w:h="15840"/>
          <w:pgMar w:top="567" w:right="1304" w:bottom="567" w:left="851" w:header="720" w:footer="720" w:gutter="0"/>
          <w:cols w:num="4" w:space="720"/>
        </w:sectPr>
      </w:pPr>
    </w:p>
    <w:p w14:paraId="11DB2218" w14:textId="77777777" w:rsidR="000E365B" w:rsidRDefault="000E365B" w:rsidP="00933E75">
      <w:pPr>
        <w:rPr>
          <w:rFonts w:ascii="Monotype Corsiva" w:hAnsi="Monotype Corsiva"/>
          <w:b/>
          <w:color w:val="FF0000"/>
          <w:sz w:val="48"/>
          <w:szCs w:val="48"/>
        </w:rPr>
      </w:pPr>
    </w:p>
    <w:p w14:paraId="1EB7BCFA" w14:textId="77777777" w:rsidR="000E365B" w:rsidRDefault="000E365B" w:rsidP="00933E75">
      <w:pPr>
        <w:rPr>
          <w:rFonts w:ascii="Monotype Corsiva" w:hAnsi="Monotype Corsiva"/>
          <w:b/>
          <w:color w:val="FF0000"/>
          <w:sz w:val="48"/>
          <w:szCs w:val="48"/>
        </w:rPr>
      </w:pPr>
    </w:p>
    <w:p w14:paraId="76A4B2E4" w14:textId="77777777" w:rsidR="007C6423" w:rsidRDefault="007C6423" w:rsidP="007C6423">
      <w:pPr>
        <w:sectPr w:rsidR="007C6423" w:rsidSect="006D76D6">
          <w:type w:val="continuous"/>
          <w:pgSz w:w="12240" w:h="15840"/>
          <w:pgMar w:top="567" w:right="1304" w:bottom="567" w:left="851" w:header="720" w:footer="720" w:gutter="0"/>
          <w:cols w:space="720"/>
        </w:sectPr>
      </w:pPr>
    </w:p>
    <w:p w14:paraId="276FC838" w14:textId="77777777" w:rsidR="007C6423" w:rsidRDefault="007C6423" w:rsidP="007C6423">
      <w:pPr>
        <w:sectPr w:rsidR="007C6423" w:rsidSect="007C6423">
          <w:type w:val="continuous"/>
          <w:pgSz w:w="12240" w:h="15840"/>
          <w:pgMar w:top="567" w:right="1304" w:bottom="567" w:left="851" w:header="720" w:footer="720" w:gutter="0"/>
          <w:cols w:space="720"/>
        </w:sectPr>
      </w:pPr>
    </w:p>
    <w:p w14:paraId="0660DBB2" w14:textId="092EDEB1" w:rsidR="00DD7BF8" w:rsidRDefault="006D76D6">
      <w:r>
        <w:rPr>
          <w:noProof/>
          <w:color w:val="FFFFFF"/>
          <w:lang w:val="en-GB" w:eastAsia="en-GB"/>
        </w:rPr>
        <w:drawing>
          <wp:inline distT="0" distB="0" distL="0" distR="0" wp14:anchorId="6621E851" wp14:editId="28DFCF50">
            <wp:extent cx="6403975" cy="3198868"/>
            <wp:effectExtent l="0" t="0" r="0" b="1905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31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93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ED5EA1B" wp14:editId="7F82F727">
                <wp:simplePos x="0" y="0"/>
                <wp:positionH relativeFrom="column">
                  <wp:posOffset>6228715</wp:posOffset>
                </wp:positionH>
                <wp:positionV relativeFrom="paragraph">
                  <wp:posOffset>-635</wp:posOffset>
                </wp:positionV>
                <wp:extent cx="297815" cy="1885950"/>
                <wp:effectExtent l="0" t="0" r="0" b="4445"/>
                <wp:wrapNone/>
                <wp:docPr id="1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49E45" w14:textId="77777777" w:rsidR="00A7662E" w:rsidRDefault="00A7662E" w:rsidP="00D2293C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5EA1B" id="Text Box 91" o:spid="_x0000_s1032" type="#_x0000_t202" style="position:absolute;margin-left:490.45pt;margin-top:-.05pt;width:23.45pt;height:148.5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" stroked="f">
                <v:textbox>
                  <w:txbxContent>
                    <w:p w14:paraId="24649E45" w14:textId="77777777" w:rsidR="00A7662E" w:rsidRDefault="00A7662E" w:rsidP="00D2293C"/>
                  </w:txbxContent>
                </v:textbox>
              </v:shape>
            </w:pict>
          </mc:Fallback>
        </mc:AlternateContent>
      </w:r>
    </w:p>
    <w:p w14:paraId="4CD8FCDA" w14:textId="77777777" w:rsidR="00DD7BF8" w:rsidRPr="003D586C" w:rsidRDefault="00DD7BF8">
      <w:pPr>
        <w:rPr>
          <w:rFonts w:ascii="Comic Sans MS" w:hAnsi="Comic Sans MS"/>
        </w:rPr>
      </w:pPr>
    </w:p>
    <w:p w14:paraId="3B691215" w14:textId="6DEBFE4F" w:rsidR="00E2359C" w:rsidRDefault="004D493F" w:rsidP="00E2359C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E50A234" wp14:editId="118811D1">
                <wp:simplePos x="0" y="0"/>
                <wp:positionH relativeFrom="column">
                  <wp:posOffset>4669790</wp:posOffset>
                </wp:positionH>
                <wp:positionV relativeFrom="paragraph">
                  <wp:posOffset>1204595</wp:posOffset>
                </wp:positionV>
                <wp:extent cx="2559050" cy="2867025"/>
                <wp:effectExtent l="2540" t="4445" r="635" b="0"/>
                <wp:wrapSquare wrapText="bothSides"/>
                <wp:docPr id="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13627" w14:textId="2DB06D04" w:rsidR="00A7662E" w:rsidRDefault="00A76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A234" id="Text Box 105" o:spid="_x0000_s1033" type="#_x0000_t202" style="position:absolute;margin-left:367.7pt;margin-top:94.85pt;width:201.5pt;height:225.75pt;z-index:2516812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" stroked="f">
                <v:textbox>
                  <w:txbxContent>
                    <w:p w14:paraId="21313627" w14:textId="2DB06D04" w:rsidR="00A7662E" w:rsidRDefault="00A7662E"/>
                  </w:txbxContent>
                </v:textbox>
                <w10:wrap type="square"/>
              </v:shape>
            </w:pict>
          </mc:Fallback>
        </mc:AlternateContent>
      </w:r>
    </w:p>
    <w:p w14:paraId="48E79621" w14:textId="54D8CE17" w:rsidR="00E2359C" w:rsidRDefault="004D493F" w:rsidP="00E2359C">
      <w:pPr>
        <w:jc w:val="center"/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27ABB99" wp14:editId="297B9EAC">
                <wp:simplePos x="0" y="0"/>
                <wp:positionH relativeFrom="column">
                  <wp:posOffset>-3810</wp:posOffset>
                </wp:positionH>
                <wp:positionV relativeFrom="paragraph">
                  <wp:posOffset>80645</wp:posOffset>
                </wp:positionV>
                <wp:extent cx="2444750" cy="3193415"/>
                <wp:effectExtent l="3175" t="0" r="0" b="0"/>
                <wp:wrapSquare wrapText="bothSides"/>
                <wp:docPr id="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19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A7840" w14:textId="0D357CC8" w:rsidR="00A7662E" w:rsidRDefault="00A766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BB99" id="Text Box 103" o:spid="_x0000_s1034" type="#_x0000_t202" style="position:absolute;left:0;text-align:left;margin-left:-.3pt;margin-top:6.35pt;width:192.5pt;height:251.4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" stroked="f">
                <v:textbox>
                  <w:txbxContent>
                    <w:p w14:paraId="34DA7840" w14:textId="0D357CC8" w:rsidR="00A7662E" w:rsidRDefault="00A7662E"/>
                  </w:txbxContent>
                </v:textbox>
                <w10:wrap type="square"/>
              </v:shape>
            </w:pict>
          </mc:Fallback>
        </mc:AlternateContent>
      </w:r>
    </w:p>
    <w:p w14:paraId="77775C68" w14:textId="22D89B11" w:rsidR="00E2359C" w:rsidRDefault="00E2359C" w:rsidP="00E2359C">
      <w:pPr>
        <w:rPr>
          <w:b/>
          <w:sz w:val="48"/>
          <w:szCs w:val="48"/>
        </w:rPr>
      </w:pPr>
    </w:p>
    <w:p w14:paraId="3920FB9E" w14:textId="77777777" w:rsidR="00E2359C" w:rsidRDefault="00E2359C" w:rsidP="00E2359C">
      <w:pPr>
        <w:jc w:val="center"/>
        <w:rPr>
          <w:b/>
          <w:sz w:val="48"/>
          <w:szCs w:val="48"/>
        </w:rPr>
      </w:pPr>
    </w:p>
    <w:p w14:paraId="41619D5D" w14:textId="6BF2AFF1" w:rsidR="00E2359C" w:rsidRDefault="000B47B5" w:rsidP="00E2359C">
      <w:pPr>
        <w:jc w:val="center"/>
        <w:rPr>
          <w:b/>
          <w:sz w:val="48"/>
          <w:szCs w:val="48"/>
        </w:rPr>
      </w:pPr>
      <w:r>
        <w:rPr>
          <w:noProof/>
          <w:color w:val="FFFFFF"/>
          <w:lang w:val="en-GB" w:eastAsia="en-GB"/>
        </w:rPr>
        <w:drawing>
          <wp:inline distT="0" distB="0" distL="0" distR="0" wp14:anchorId="5854927B" wp14:editId="0664F547">
            <wp:extent cx="1710707" cy="1264813"/>
            <wp:effectExtent l="0" t="0" r="381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31" cy="12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BEC4" w14:textId="77777777" w:rsidR="00E2359C" w:rsidRDefault="00E2359C" w:rsidP="00E2359C">
      <w:pPr>
        <w:jc w:val="center"/>
        <w:rPr>
          <w:b/>
        </w:rPr>
      </w:pPr>
    </w:p>
    <w:p w14:paraId="74495811" w14:textId="77777777" w:rsidR="00E2359C" w:rsidRDefault="00E2359C" w:rsidP="00E2359C">
      <w:pPr>
        <w:jc w:val="center"/>
        <w:rPr>
          <w:b/>
        </w:rPr>
      </w:pPr>
    </w:p>
    <w:p w14:paraId="3CC46F79" w14:textId="77777777" w:rsidR="00E2359C" w:rsidRDefault="00E2359C" w:rsidP="00E2359C">
      <w:pPr>
        <w:jc w:val="center"/>
        <w:rPr>
          <w:b/>
        </w:rPr>
      </w:pPr>
    </w:p>
    <w:p w14:paraId="56F552FE" w14:textId="77777777" w:rsidR="00E2359C" w:rsidRDefault="00E2359C" w:rsidP="00E2359C">
      <w:pPr>
        <w:jc w:val="center"/>
        <w:rPr>
          <w:b/>
        </w:rPr>
      </w:pPr>
    </w:p>
    <w:p w14:paraId="1C7DB28B" w14:textId="77777777" w:rsidR="00E2359C" w:rsidRDefault="00E2359C" w:rsidP="00E2359C">
      <w:pPr>
        <w:jc w:val="center"/>
        <w:rPr>
          <w:b/>
        </w:rPr>
      </w:pPr>
    </w:p>
    <w:p w14:paraId="1D3730ED" w14:textId="77777777" w:rsidR="00E2359C" w:rsidRDefault="00E2359C" w:rsidP="00E2359C">
      <w:pPr>
        <w:jc w:val="center"/>
        <w:rPr>
          <w:b/>
        </w:rPr>
      </w:pPr>
    </w:p>
    <w:p w14:paraId="695CB0F0" w14:textId="77777777" w:rsidR="00E2359C" w:rsidRDefault="00E2359C" w:rsidP="00E2359C">
      <w:pPr>
        <w:jc w:val="center"/>
        <w:rPr>
          <w:b/>
        </w:rPr>
      </w:pPr>
    </w:p>
    <w:p w14:paraId="23FCD3E9" w14:textId="77777777" w:rsidR="00E2359C" w:rsidRDefault="00E2359C" w:rsidP="00E2359C">
      <w:pPr>
        <w:jc w:val="center"/>
        <w:rPr>
          <w:b/>
        </w:rPr>
      </w:pPr>
    </w:p>
    <w:p w14:paraId="355A5AA0" w14:textId="77777777" w:rsidR="00E2359C" w:rsidRDefault="00E2359C" w:rsidP="00E2359C">
      <w:pPr>
        <w:jc w:val="center"/>
        <w:rPr>
          <w:b/>
        </w:rPr>
      </w:pPr>
    </w:p>
    <w:p w14:paraId="665382D1" w14:textId="77777777" w:rsidR="00E2359C" w:rsidRDefault="00E2359C" w:rsidP="00E2359C">
      <w:pPr>
        <w:jc w:val="center"/>
        <w:rPr>
          <w:b/>
        </w:rPr>
      </w:pPr>
    </w:p>
    <w:p w14:paraId="2CCE6BD6" w14:textId="77777777" w:rsidR="00E2359C" w:rsidRDefault="00E2359C" w:rsidP="00E2359C">
      <w:pPr>
        <w:jc w:val="center"/>
        <w:rPr>
          <w:b/>
        </w:rPr>
      </w:pPr>
    </w:p>
    <w:p w14:paraId="060BB767" w14:textId="77777777" w:rsidR="00E2359C" w:rsidRDefault="00E2359C" w:rsidP="00AF37F2">
      <w:pPr>
        <w:rPr>
          <w:b/>
        </w:rPr>
      </w:pPr>
    </w:p>
    <w:p w14:paraId="0A87A8E9" w14:textId="77777777" w:rsidR="00E2359C" w:rsidRDefault="00E2359C" w:rsidP="00E2359C">
      <w:pPr>
        <w:jc w:val="center"/>
        <w:rPr>
          <w:b/>
        </w:rPr>
      </w:pPr>
    </w:p>
    <w:p w14:paraId="1167B8DB" w14:textId="77777777" w:rsidR="00E2359C" w:rsidRDefault="00E2359C" w:rsidP="00E2359C">
      <w:pPr>
        <w:jc w:val="center"/>
        <w:rPr>
          <w:b/>
        </w:rPr>
      </w:pPr>
    </w:p>
    <w:p w14:paraId="532B649A" w14:textId="77777777" w:rsidR="00E2359C" w:rsidRDefault="00E2359C" w:rsidP="00E2359C">
      <w:pPr>
        <w:jc w:val="center"/>
        <w:rPr>
          <w:b/>
        </w:rPr>
      </w:pPr>
    </w:p>
    <w:p w14:paraId="42BF46E1" w14:textId="77777777" w:rsidR="00E2359C" w:rsidRDefault="00E2359C" w:rsidP="00E2359C">
      <w:pPr>
        <w:jc w:val="center"/>
        <w:rPr>
          <w:b/>
        </w:rPr>
      </w:pPr>
    </w:p>
    <w:p w14:paraId="3F0F04E6" w14:textId="77777777" w:rsidR="00E2359C" w:rsidRDefault="00E2359C" w:rsidP="00E2359C">
      <w:pPr>
        <w:jc w:val="right"/>
        <w:rPr>
          <w:b/>
        </w:rPr>
      </w:pPr>
      <w:r>
        <w:rPr>
          <w:b/>
        </w:rPr>
        <w:t xml:space="preserve">                   </w:t>
      </w:r>
    </w:p>
    <w:p w14:paraId="3E3BB941" w14:textId="77777777" w:rsidR="00E2359C" w:rsidRDefault="00E2359C" w:rsidP="00E2359C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</w:t>
      </w:r>
    </w:p>
    <w:p w14:paraId="143EDA51" w14:textId="77777777" w:rsidR="00E2359C" w:rsidRDefault="00E2359C" w:rsidP="00E2359C">
      <w:pPr>
        <w:jc w:val="center"/>
        <w:rPr>
          <w:b/>
        </w:rPr>
      </w:pPr>
    </w:p>
    <w:p w14:paraId="4A4A17E3" w14:textId="77777777" w:rsidR="00E2359C" w:rsidRDefault="00E2359C" w:rsidP="00E2359C">
      <w:pPr>
        <w:jc w:val="center"/>
        <w:rPr>
          <w:b/>
        </w:rPr>
      </w:pPr>
    </w:p>
    <w:p w14:paraId="17833DBA" w14:textId="77777777" w:rsidR="00E2359C" w:rsidRDefault="00E2359C" w:rsidP="00E2359C">
      <w:pPr>
        <w:jc w:val="center"/>
        <w:rPr>
          <w:b/>
        </w:rPr>
      </w:pPr>
    </w:p>
    <w:p w14:paraId="20E3CF61" w14:textId="77777777" w:rsidR="00E2359C" w:rsidRDefault="00E2359C" w:rsidP="00E2359C">
      <w:pPr>
        <w:jc w:val="center"/>
        <w:rPr>
          <w:b/>
        </w:rPr>
      </w:pPr>
    </w:p>
    <w:p w14:paraId="5E9788AA" w14:textId="77777777" w:rsidR="00E2359C" w:rsidRDefault="00E2359C" w:rsidP="00E2359C">
      <w:pPr>
        <w:jc w:val="center"/>
        <w:rPr>
          <w:b/>
        </w:rPr>
      </w:pPr>
    </w:p>
    <w:p w14:paraId="7662C615" w14:textId="77777777" w:rsidR="00E2359C" w:rsidRDefault="00E2359C" w:rsidP="00E2359C">
      <w:pPr>
        <w:jc w:val="center"/>
        <w:rPr>
          <w:b/>
        </w:rPr>
      </w:pPr>
    </w:p>
    <w:p w14:paraId="46561C26" w14:textId="77777777" w:rsidR="00E2359C" w:rsidRDefault="00E2359C" w:rsidP="00E2359C">
      <w:pPr>
        <w:jc w:val="center"/>
        <w:rPr>
          <w:b/>
        </w:rPr>
      </w:pPr>
    </w:p>
    <w:p w14:paraId="7082B5D8" w14:textId="77777777" w:rsidR="00E2359C" w:rsidRDefault="00E2359C" w:rsidP="00E2359C">
      <w:pPr>
        <w:jc w:val="center"/>
        <w:rPr>
          <w:b/>
        </w:rPr>
      </w:pPr>
    </w:p>
    <w:p w14:paraId="618709B7" w14:textId="77777777" w:rsidR="00E2359C" w:rsidRDefault="00E2359C" w:rsidP="00E2359C">
      <w:pPr>
        <w:jc w:val="center"/>
        <w:rPr>
          <w:b/>
        </w:rPr>
      </w:pPr>
    </w:p>
    <w:p w14:paraId="148CA134" w14:textId="77777777" w:rsidR="00E2359C" w:rsidRDefault="00E2359C" w:rsidP="00E2359C">
      <w:pPr>
        <w:jc w:val="center"/>
        <w:rPr>
          <w:b/>
        </w:rPr>
      </w:pPr>
    </w:p>
    <w:p w14:paraId="7210F4B2" w14:textId="77777777" w:rsidR="00E2359C" w:rsidRDefault="00E2359C" w:rsidP="00E2359C">
      <w:pPr>
        <w:jc w:val="center"/>
        <w:rPr>
          <w:b/>
        </w:rPr>
      </w:pPr>
    </w:p>
    <w:p w14:paraId="0F884255" w14:textId="77777777" w:rsidR="00D41B93" w:rsidRDefault="00D41B93" w:rsidP="005E223F">
      <w:pPr>
        <w:rPr>
          <w:b/>
        </w:rPr>
      </w:pPr>
    </w:p>
    <w:p w14:paraId="79657F7B" w14:textId="77777777" w:rsidR="00D41B93" w:rsidRDefault="004D493F">
      <w:pPr>
        <w:jc w:val="center"/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A0DB6F" wp14:editId="330F00E6">
                <wp:simplePos x="0" y="0"/>
                <wp:positionH relativeFrom="column">
                  <wp:posOffset>3662045</wp:posOffset>
                </wp:positionH>
                <wp:positionV relativeFrom="paragraph">
                  <wp:posOffset>79375</wp:posOffset>
                </wp:positionV>
                <wp:extent cx="297815" cy="237490"/>
                <wp:effectExtent l="1905" t="4445" r="1270" b="0"/>
                <wp:wrapSquare wrapText="bothSides"/>
                <wp:docPr id="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81330" w14:textId="77777777" w:rsidR="00A7662E" w:rsidRPr="00130186" w:rsidRDefault="00A7662E" w:rsidP="00E2359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0DB6F" id="Text Box 78" o:spid="_x0000_s1035" type="#_x0000_t202" style="position:absolute;left:0;text-align:left;margin-left:288.35pt;margin-top:6.25pt;width:23.45pt;height:18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" stroked="f">
                <v:textbox style="mso-fit-shape-to-text:t">
                  <w:txbxContent>
                    <w:p w14:paraId="4A181330" w14:textId="77777777" w:rsidR="00A7662E" w:rsidRPr="00130186" w:rsidRDefault="00A7662E" w:rsidP="00E2359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D89243" w14:textId="77777777" w:rsidR="00D41B93" w:rsidRDefault="00D41B93">
      <w:pPr>
        <w:jc w:val="right"/>
        <w:rPr>
          <w:b/>
        </w:rPr>
      </w:pPr>
      <w:r>
        <w:rPr>
          <w:b/>
        </w:rPr>
        <w:t xml:space="preserve">                   </w:t>
      </w:r>
    </w:p>
    <w:p w14:paraId="206FE27E" w14:textId="77777777" w:rsidR="00D41B93" w:rsidRDefault="00D41B93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</w:t>
      </w:r>
    </w:p>
    <w:p w14:paraId="7F50C08E" w14:textId="77777777" w:rsidR="008F3497" w:rsidRDefault="008F3497">
      <w:pPr>
        <w:jc w:val="center"/>
        <w:rPr>
          <w:b/>
        </w:rPr>
      </w:pPr>
    </w:p>
    <w:p w14:paraId="57F7FE0C" w14:textId="77777777" w:rsidR="008F3497" w:rsidRDefault="008F3497">
      <w:pPr>
        <w:jc w:val="center"/>
        <w:rPr>
          <w:b/>
        </w:rPr>
      </w:pPr>
    </w:p>
    <w:p w14:paraId="5FD9F2F1" w14:textId="77777777" w:rsidR="008F3497" w:rsidRDefault="008F3497">
      <w:pPr>
        <w:jc w:val="center"/>
        <w:rPr>
          <w:b/>
        </w:rPr>
      </w:pPr>
    </w:p>
    <w:p w14:paraId="4749E68F" w14:textId="77777777" w:rsidR="008F3497" w:rsidRDefault="008F3497">
      <w:pPr>
        <w:jc w:val="center"/>
        <w:rPr>
          <w:b/>
        </w:rPr>
      </w:pPr>
    </w:p>
    <w:p w14:paraId="791EE213" w14:textId="77777777" w:rsidR="008F3497" w:rsidRDefault="008F3497">
      <w:pPr>
        <w:jc w:val="center"/>
        <w:rPr>
          <w:b/>
        </w:rPr>
      </w:pPr>
    </w:p>
    <w:p w14:paraId="30D3E2D9" w14:textId="77777777" w:rsidR="008F3497" w:rsidRDefault="008F3497" w:rsidP="00644C78">
      <w:pPr>
        <w:rPr>
          <w:b/>
        </w:rPr>
      </w:pPr>
    </w:p>
    <w:sectPr w:rsidR="008F3497" w:rsidSect="007C6423">
      <w:type w:val="continuous"/>
      <w:pgSz w:w="12240" w:h="15840"/>
      <w:pgMar w:top="567" w:right="1304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4E54DB" w14:textId="77777777" w:rsidR="00A7662E" w:rsidRDefault="00A7662E">
      <w:r>
        <w:separator/>
      </w:r>
    </w:p>
  </w:endnote>
  <w:endnote w:type="continuationSeparator" w:id="0">
    <w:p w14:paraId="2EC7572B" w14:textId="77777777" w:rsidR="00A7662E" w:rsidRDefault="00A76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altName w:val="Gabriola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6F9CB" w14:textId="77777777" w:rsidR="00A7662E" w:rsidRDefault="00A7662E">
    <w:pPr>
      <w:pStyle w:val="Footer"/>
      <w:framePr w:wrap="auto" w:vAnchor="text" w:hAnchor="margin" w:xAlign="right" w:y="1"/>
      <w:rPr>
        <w:rStyle w:val="PageNumber"/>
      </w:rPr>
    </w:pPr>
  </w:p>
  <w:p w14:paraId="52A9A109" w14:textId="77777777" w:rsidR="00A7662E" w:rsidRDefault="00A7662E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24DA5" w14:textId="77777777" w:rsidR="00A7662E" w:rsidRDefault="00A7662E">
      <w:r>
        <w:separator/>
      </w:r>
    </w:p>
  </w:footnote>
  <w:footnote w:type="continuationSeparator" w:id="0">
    <w:p w14:paraId="7DF857A3" w14:textId="77777777" w:rsidR="00A7662E" w:rsidRDefault="00A766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62C52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643E4"/>
    <w:multiLevelType w:val="hybridMultilevel"/>
    <w:tmpl w:val="9758864C"/>
    <w:lvl w:ilvl="0" w:tplc="0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 w15:restartNumberingAfterBreak="0">
    <w:nsid w:val="154C310E"/>
    <w:multiLevelType w:val="multilevel"/>
    <w:tmpl w:val="54A0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17878"/>
    <w:multiLevelType w:val="hybridMultilevel"/>
    <w:tmpl w:val="E3DAE2A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39E619C"/>
    <w:multiLevelType w:val="multilevel"/>
    <w:tmpl w:val="30E4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54846"/>
    <w:multiLevelType w:val="hybridMultilevel"/>
    <w:tmpl w:val="EB1AF4EA"/>
    <w:lvl w:ilvl="0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6287751"/>
    <w:multiLevelType w:val="hybridMultilevel"/>
    <w:tmpl w:val="51709036"/>
    <w:lvl w:ilvl="0" w:tplc="09BA9B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50241"/>
    <w:multiLevelType w:val="hybridMultilevel"/>
    <w:tmpl w:val="EBD256DC"/>
    <w:lvl w:ilvl="0" w:tplc="ACCED5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666CB"/>
    <w:multiLevelType w:val="hybridMultilevel"/>
    <w:tmpl w:val="6D0C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0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1CC"/>
    <w:rsid w:val="00025E3F"/>
    <w:rsid w:val="0003733D"/>
    <w:rsid w:val="000376AA"/>
    <w:rsid w:val="000432B0"/>
    <w:rsid w:val="000B47B5"/>
    <w:rsid w:val="000C1852"/>
    <w:rsid w:val="000C59BE"/>
    <w:rsid w:val="000C781A"/>
    <w:rsid w:val="000D6C98"/>
    <w:rsid w:val="000E365B"/>
    <w:rsid w:val="00104E4D"/>
    <w:rsid w:val="001524B2"/>
    <w:rsid w:val="00164BB6"/>
    <w:rsid w:val="001E220D"/>
    <w:rsid w:val="00200AB8"/>
    <w:rsid w:val="002172C2"/>
    <w:rsid w:val="00227C59"/>
    <w:rsid w:val="0024490C"/>
    <w:rsid w:val="0026505B"/>
    <w:rsid w:val="00267F3E"/>
    <w:rsid w:val="002E0F40"/>
    <w:rsid w:val="002F57F4"/>
    <w:rsid w:val="0032404D"/>
    <w:rsid w:val="00325940"/>
    <w:rsid w:val="00356108"/>
    <w:rsid w:val="003622DB"/>
    <w:rsid w:val="00364348"/>
    <w:rsid w:val="003764A2"/>
    <w:rsid w:val="003B0500"/>
    <w:rsid w:val="003B6906"/>
    <w:rsid w:val="003D586C"/>
    <w:rsid w:val="003F5583"/>
    <w:rsid w:val="0045797D"/>
    <w:rsid w:val="0048578D"/>
    <w:rsid w:val="004B4DF5"/>
    <w:rsid w:val="004B53D3"/>
    <w:rsid w:val="004C1375"/>
    <w:rsid w:val="004D493F"/>
    <w:rsid w:val="004E0674"/>
    <w:rsid w:val="00502337"/>
    <w:rsid w:val="00555BD6"/>
    <w:rsid w:val="005C2003"/>
    <w:rsid w:val="005D6BD0"/>
    <w:rsid w:val="005D7DF4"/>
    <w:rsid w:val="005E1539"/>
    <w:rsid w:val="005E223F"/>
    <w:rsid w:val="005F3FB8"/>
    <w:rsid w:val="006125D3"/>
    <w:rsid w:val="00624B60"/>
    <w:rsid w:val="00631513"/>
    <w:rsid w:val="00644C78"/>
    <w:rsid w:val="00651C98"/>
    <w:rsid w:val="00654DAC"/>
    <w:rsid w:val="0065665F"/>
    <w:rsid w:val="006575FE"/>
    <w:rsid w:val="006673AC"/>
    <w:rsid w:val="00681A21"/>
    <w:rsid w:val="006A2C0E"/>
    <w:rsid w:val="006B4B6C"/>
    <w:rsid w:val="006D76D6"/>
    <w:rsid w:val="006E2681"/>
    <w:rsid w:val="006E63CF"/>
    <w:rsid w:val="007329F6"/>
    <w:rsid w:val="00735754"/>
    <w:rsid w:val="00751DCB"/>
    <w:rsid w:val="0077588D"/>
    <w:rsid w:val="0078420B"/>
    <w:rsid w:val="00785963"/>
    <w:rsid w:val="00794AAA"/>
    <w:rsid w:val="007978E1"/>
    <w:rsid w:val="007B53C0"/>
    <w:rsid w:val="007C1278"/>
    <w:rsid w:val="007C6423"/>
    <w:rsid w:val="007E4F9A"/>
    <w:rsid w:val="007F1ED3"/>
    <w:rsid w:val="008002D7"/>
    <w:rsid w:val="00804952"/>
    <w:rsid w:val="00806895"/>
    <w:rsid w:val="00811AFC"/>
    <w:rsid w:val="00843B34"/>
    <w:rsid w:val="008452C8"/>
    <w:rsid w:val="00850F2F"/>
    <w:rsid w:val="0085531F"/>
    <w:rsid w:val="0085635C"/>
    <w:rsid w:val="008563C9"/>
    <w:rsid w:val="00856EE2"/>
    <w:rsid w:val="0087517D"/>
    <w:rsid w:val="008866B5"/>
    <w:rsid w:val="00896838"/>
    <w:rsid w:val="008A71CC"/>
    <w:rsid w:val="008D4159"/>
    <w:rsid w:val="008E65FC"/>
    <w:rsid w:val="008F3497"/>
    <w:rsid w:val="008F7EED"/>
    <w:rsid w:val="00917018"/>
    <w:rsid w:val="00933E75"/>
    <w:rsid w:val="00935E5A"/>
    <w:rsid w:val="009960FF"/>
    <w:rsid w:val="009B1328"/>
    <w:rsid w:val="009B31A7"/>
    <w:rsid w:val="009C65CF"/>
    <w:rsid w:val="009E4A46"/>
    <w:rsid w:val="00A119B8"/>
    <w:rsid w:val="00A16223"/>
    <w:rsid w:val="00A30352"/>
    <w:rsid w:val="00A333DB"/>
    <w:rsid w:val="00A7370D"/>
    <w:rsid w:val="00A7662E"/>
    <w:rsid w:val="00A83B92"/>
    <w:rsid w:val="00A84DB3"/>
    <w:rsid w:val="00AB0F3F"/>
    <w:rsid w:val="00AD2140"/>
    <w:rsid w:val="00AF37F2"/>
    <w:rsid w:val="00B0750D"/>
    <w:rsid w:val="00B37D7B"/>
    <w:rsid w:val="00B45480"/>
    <w:rsid w:val="00B721E5"/>
    <w:rsid w:val="00BB2618"/>
    <w:rsid w:val="00BC49BD"/>
    <w:rsid w:val="00BF3B50"/>
    <w:rsid w:val="00C248B8"/>
    <w:rsid w:val="00C249CB"/>
    <w:rsid w:val="00C5288A"/>
    <w:rsid w:val="00C577C8"/>
    <w:rsid w:val="00C95446"/>
    <w:rsid w:val="00CC1090"/>
    <w:rsid w:val="00CD5E55"/>
    <w:rsid w:val="00D1405F"/>
    <w:rsid w:val="00D2293C"/>
    <w:rsid w:val="00D25D8C"/>
    <w:rsid w:val="00D30A5D"/>
    <w:rsid w:val="00D33817"/>
    <w:rsid w:val="00D343F4"/>
    <w:rsid w:val="00D41B93"/>
    <w:rsid w:val="00D5701E"/>
    <w:rsid w:val="00DD091F"/>
    <w:rsid w:val="00DD7BF8"/>
    <w:rsid w:val="00E2359C"/>
    <w:rsid w:val="00E256D0"/>
    <w:rsid w:val="00E26747"/>
    <w:rsid w:val="00E42511"/>
    <w:rsid w:val="00E5203F"/>
    <w:rsid w:val="00E66AA3"/>
    <w:rsid w:val="00EA0F42"/>
    <w:rsid w:val="00EA2408"/>
    <w:rsid w:val="00EF18E3"/>
    <w:rsid w:val="00F04D1E"/>
    <w:rsid w:val="00F1121A"/>
    <w:rsid w:val="00F20BF8"/>
    <w:rsid w:val="00F47914"/>
    <w:rsid w:val="00F7152A"/>
    <w:rsid w:val="00F90D17"/>
    <w:rsid w:val="00F9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enu v:ext="edit" strokecolor="none"/>
    </o:shapedefaults>
    <o:shapelayout v:ext="edit">
      <o:idmap v:ext="edit" data="1"/>
    </o:shapelayout>
  </w:shapeDefaults>
  <w:decimalSymbol w:val="."/>
  <w:listSeparator w:val=","/>
  <w14:docId w14:val="074EE0D2"/>
  <w15:docId w15:val="{DC1FF0F5-8763-4238-A523-31D8120D3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F40"/>
    <w:pPr>
      <w:autoSpaceDE w:val="0"/>
      <w:autoSpaceDN w:val="0"/>
    </w:pPr>
    <w:rPr>
      <w:rFonts w:ascii="Arial" w:hAnsi="Arial" w:cs="Arial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0F40"/>
    <w:pPr>
      <w:keepNext/>
      <w:jc w:val="center"/>
      <w:outlineLvl w:val="0"/>
    </w:pPr>
    <w:rPr>
      <w:rFonts w:cs="Times New Roman"/>
      <w:b/>
      <w:bCs/>
      <w:color w:val="FFFFFF"/>
      <w:sz w:val="96"/>
      <w:szCs w:val="96"/>
    </w:rPr>
  </w:style>
  <w:style w:type="paragraph" w:styleId="Heading2">
    <w:name w:val="heading 2"/>
    <w:basedOn w:val="Normal"/>
    <w:next w:val="Normal"/>
    <w:qFormat/>
    <w:rsid w:val="002E0F40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qFormat/>
    <w:rsid w:val="002E0F40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qFormat/>
    <w:rsid w:val="002E0F40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E0F40"/>
    <w:pPr>
      <w:keepNext/>
      <w:outlineLvl w:val="4"/>
    </w:pPr>
    <w:rPr>
      <w:rFonts w:cs="Times New Roman"/>
      <w:sz w:val="24"/>
      <w:szCs w:val="24"/>
    </w:rPr>
  </w:style>
  <w:style w:type="paragraph" w:styleId="Heading6">
    <w:name w:val="heading 6"/>
    <w:basedOn w:val="Normal"/>
    <w:next w:val="Normal"/>
    <w:qFormat/>
    <w:rsid w:val="002E0F40"/>
    <w:pPr>
      <w:keepNext/>
      <w:ind w:firstLine="720"/>
      <w:outlineLvl w:val="5"/>
    </w:pPr>
    <w:rPr>
      <w:b/>
      <w:color w:val="800080"/>
      <w:sz w:val="16"/>
      <w:szCs w:val="16"/>
    </w:rPr>
  </w:style>
  <w:style w:type="paragraph" w:styleId="Heading7">
    <w:name w:val="heading 7"/>
    <w:basedOn w:val="Normal"/>
    <w:next w:val="Normal"/>
    <w:qFormat/>
    <w:rsid w:val="002E0F40"/>
    <w:pPr>
      <w:keepNext/>
      <w:outlineLvl w:val="6"/>
    </w:pPr>
    <w:rPr>
      <w:b/>
      <w:bCs/>
      <w:color w:val="339966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E0F4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E0F4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E0F40"/>
  </w:style>
  <w:style w:type="table" w:styleId="TableGrid">
    <w:name w:val="Table Grid"/>
    <w:basedOn w:val="TableNormal"/>
    <w:rsid w:val="007C6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D30A5D"/>
    <w:rPr>
      <w:rFonts w:ascii="Arial" w:hAnsi="Arial" w:cs="Arial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3B0500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rsid w:val="003B0500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link w:val="Heading1"/>
    <w:uiPriority w:val="9"/>
    <w:rsid w:val="003B0500"/>
    <w:rPr>
      <w:rFonts w:ascii="Arial" w:hAnsi="Arial" w:cs="Arial"/>
      <w:b/>
      <w:bCs/>
      <w:color w:val="FFFFFF"/>
      <w:sz w:val="96"/>
      <w:szCs w:val="96"/>
      <w:lang w:val="en-US" w:eastAsia="en-US"/>
    </w:rPr>
  </w:style>
  <w:style w:type="paragraph" w:styleId="ListParagraph">
    <w:name w:val="List Paragraph"/>
    <w:basedOn w:val="Normal"/>
    <w:uiPriority w:val="34"/>
    <w:qFormat/>
    <w:rsid w:val="00794AA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D493F"/>
    <w:pPr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2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598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66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8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62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8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201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00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1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4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49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2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75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28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0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8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04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398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195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288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32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987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089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ng.com/images/search?view=detailV2&amp;ccid=zVYvm/nK&amp;id=C52F10402E4638AEA5EDFB090F4C7117536BC159&amp;thid=OIP.zVYvm_nKsCcEcYNJJJT34wHaEv&amp;mediaurl=http://lovettinternational.com/stuff/uploads/2016/09/macmillan-coffee-morning-logo_21.jpg&amp;exph=1025&amp;expw=1600&amp;q=macmillan+coffee+morning+images&amp;simid=607990239486086570&amp;selectedIndex=4&amp;adlt=stric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A0D4F1FC</Template>
  <TotalTime>514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edmin.com</Company>
  <LinksUpToDate>false</LinksUpToDate>
  <CharactersWithSpaces>595</CharactersWithSpaces>
  <SharedDoc>false</SharedDoc>
  <HLinks>
    <vt:vector size="36" baseType="variant">
      <vt:variant>
        <vt:i4>2752623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Go9n48r7PAhXKAMAKHedFDZ8QjRwIBw&amp;url=http%3A%2F%2Fwww.clipartpanda.com%2Fcategories%2Fhalloween-bat-clipart-black-and-white&amp;bvm=bv.134495766,d.ZGg&amp;psig=AFQjCNEFs1JWQzbCloGFiKb7LFQkFO9Hiw&amp;ust=1475593133005460</vt:lpwstr>
      </vt:variant>
      <vt:variant>
        <vt:lpwstr/>
      </vt:variant>
      <vt:variant>
        <vt:i4>2752623</vt:i4>
      </vt:variant>
      <vt:variant>
        <vt:i4>7662</vt:i4>
      </vt:variant>
      <vt:variant>
        <vt:i4>1033</vt:i4>
      </vt:variant>
      <vt:variant>
        <vt:i4>4</vt:i4>
      </vt:variant>
      <vt:variant>
        <vt:lpwstr>http://www.google.co.uk/url?sa=i&amp;rct=j&amp;q=&amp;esrc=s&amp;source=images&amp;cd=&amp;cad=rja&amp;uact=8&amp;ved=0ahUKEwjGo9n48r7PAhXKAMAKHedFDZ8QjRwIBw&amp;url=http%3A%2F%2Fwww.clipartpanda.com%2Fcategories%2Fhalloween-bat-clipart-black-and-white&amp;bvm=bv.134495766,d.ZGg&amp;psig=AFQjCNEFs1JWQzbCloGFiKb7LFQkFO9Hiw&amp;ust=1475593133005460</vt:lpwstr>
      </vt:variant>
      <vt:variant>
        <vt:lpwstr/>
      </vt:variant>
      <vt:variant>
        <vt:i4>2752623</vt:i4>
      </vt:variant>
      <vt:variant>
        <vt:i4>-1</vt:i4>
      </vt:variant>
      <vt:variant>
        <vt:i4>1110</vt:i4>
      </vt:variant>
      <vt:variant>
        <vt:i4>4</vt:i4>
      </vt:variant>
      <vt:variant>
        <vt:lpwstr>http://www.google.co.uk/url?sa=i&amp;rct=j&amp;q=&amp;esrc=s&amp;source=images&amp;cd=&amp;cad=rja&amp;uact=8&amp;ved=0ahUKEwjGo9n48r7PAhXKAMAKHedFDZ8QjRwIBw&amp;url=http%3A%2F%2Fwww.clipartpanda.com%2Fcategories%2Fhalloween-bat-clipart-black-and-white&amp;bvm=bv.134495766,d.ZGg&amp;psig=AFQjCNEFs1JWQzbCloGFiKb7LFQkFO9Hiw&amp;ust=1475593133005460</vt:lpwstr>
      </vt:variant>
      <vt:variant>
        <vt:lpwstr/>
      </vt:variant>
      <vt:variant>
        <vt:i4>5373963</vt:i4>
      </vt:variant>
      <vt:variant>
        <vt:i4>-1</vt:i4>
      </vt:variant>
      <vt:variant>
        <vt:i4>1110</vt:i4>
      </vt:variant>
      <vt:variant>
        <vt:i4>1</vt:i4>
      </vt:variant>
      <vt:variant>
        <vt:lpwstr>http://images.clipartpanda.com/bat-clipart-for-kids-pi55joeiB.png</vt:lpwstr>
      </vt:variant>
      <vt:variant>
        <vt:lpwstr/>
      </vt:variant>
      <vt:variant>
        <vt:i4>5832731</vt:i4>
      </vt:variant>
      <vt:variant>
        <vt:i4>-1</vt:i4>
      </vt:variant>
      <vt:variant>
        <vt:i4>1112</vt:i4>
      </vt:variant>
      <vt:variant>
        <vt:i4>4</vt:i4>
      </vt:variant>
      <vt:variant>
        <vt:lpwstr>http://www.google.co.uk/url?sa=i&amp;rct=j&amp;q=&amp;esrc=s&amp;source=images&amp;cd=&amp;cad=rja&amp;uact=8&amp;ved=0ahUKEwiGhN6m6-bPAhVoLMAKHXICB-EQjRwIBw&amp;url=http%3A%2F%2Fplusquotes.com%2Fimages-halloween-img-photos-happy.php&amp;psig=AFQjCNERqn1ZnprtYknLCNl_haZQ8B_eFA&amp;ust=1476965468523809</vt:lpwstr>
      </vt:variant>
      <vt:variant>
        <vt:lpwstr/>
      </vt:variant>
      <vt:variant>
        <vt:i4>196612</vt:i4>
      </vt:variant>
      <vt:variant>
        <vt:i4>-1</vt:i4>
      </vt:variant>
      <vt:variant>
        <vt:i4>1112</vt:i4>
      </vt:variant>
      <vt:variant>
        <vt:i4>1</vt:i4>
      </vt:variant>
      <vt:variant>
        <vt:lpwstr>https://encrypted-tbn3.gstatic.com/images?q=tbn:ANd9GcT21UvgvfhyUJRWRVmpP6J03RCAzl4QoveXyBuXOsdijEQfd99v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pestrada</dc:creator>
  <cp:lastModifiedBy>M Harley</cp:lastModifiedBy>
  <cp:revision>18</cp:revision>
  <cp:lastPrinted>2019-09-11T08:10:00Z</cp:lastPrinted>
  <dcterms:created xsi:type="dcterms:W3CDTF">2019-09-23T22:04:00Z</dcterms:created>
  <dcterms:modified xsi:type="dcterms:W3CDTF">2019-09-26T15:13:00Z</dcterms:modified>
</cp:coreProperties>
</file>