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55714" w14:textId="77777777" w:rsidR="00D41B93" w:rsidRDefault="005E1539" w:rsidP="005E1539">
      <w:pPr>
        <w:pStyle w:val="Header"/>
        <w:tabs>
          <w:tab w:val="clear" w:pos="4320"/>
          <w:tab w:val="clear" w:pos="8640"/>
        </w:tabs>
        <w:ind w:left="-567" w:hanging="709"/>
        <w:jc w:val="center"/>
        <w:rPr>
          <w:rFonts w:ascii="Monotype Corsiva" w:hAnsi="Monotype Corsiva"/>
          <w:b/>
          <w:color w:val="00B050"/>
          <w:sz w:val="72"/>
          <w:szCs w:val="7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304" behindDoc="0" locked="0" layoutInCell="1" allowOverlap="1" wp14:anchorId="4BB260B2" wp14:editId="17B1DF4A">
            <wp:simplePos x="0" y="0"/>
            <wp:positionH relativeFrom="column">
              <wp:posOffset>5804535</wp:posOffset>
            </wp:positionH>
            <wp:positionV relativeFrom="paragraph">
              <wp:posOffset>-187960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23" name="Picture 2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00B050"/>
          <w:sz w:val="72"/>
          <w:szCs w:val="72"/>
        </w:rPr>
        <w:t xml:space="preserve">      Good Shepherd</w:t>
      </w:r>
      <w:r w:rsidR="00A83B92">
        <w:rPr>
          <w:rFonts w:ascii="Monotype Corsiva" w:hAnsi="Monotype Corsiva"/>
          <w:b/>
          <w:color w:val="00B050"/>
          <w:sz w:val="72"/>
          <w:szCs w:val="72"/>
        </w:rPr>
        <w:t xml:space="preserve"> News</w:t>
      </w:r>
    </w:p>
    <w:p w14:paraId="538CE2B1" w14:textId="00F96FE1" w:rsidR="00BB2618" w:rsidRPr="004E48C0" w:rsidRDefault="0011787B" w:rsidP="004E48C0">
      <w:pPr>
        <w:pStyle w:val="Header"/>
        <w:tabs>
          <w:tab w:val="clear" w:pos="4320"/>
          <w:tab w:val="clear" w:pos="8640"/>
        </w:tabs>
        <w:jc w:val="center"/>
        <w:rPr>
          <w:noProof/>
          <w:color w:val="800000"/>
          <w:sz w:val="56"/>
          <w:szCs w:val="56"/>
        </w:rPr>
      </w:pPr>
      <w:r w:rsidRPr="0011787B">
        <w:rPr>
          <w:rFonts w:ascii="Monotype Corsiva" w:hAnsi="Monotype Corsiva"/>
          <w:b/>
          <w:color w:val="800000"/>
          <w:sz w:val="56"/>
          <w:szCs w:val="56"/>
        </w:rPr>
        <w:t xml:space="preserve">November </w:t>
      </w:r>
      <w:r w:rsidR="00794AAA" w:rsidRPr="0011787B">
        <w:rPr>
          <w:rFonts w:ascii="Monotype Corsiva" w:hAnsi="Monotype Corsiva"/>
          <w:b/>
          <w:color w:val="800000"/>
          <w:sz w:val="56"/>
          <w:szCs w:val="56"/>
        </w:rPr>
        <w:t>2019</w:t>
      </w:r>
    </w:p>
    <w:p w14:paraId="5EE17558" w14:textId="45414A59" w:rsidR="00EA0F42" w:rsidRDefault="00FA79E6" w:rsidP="00785963">
      <w:pPr>
        <w:ind w:left="-142" w:firstLine="142"/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08D10A" wp14:editId="3E94D008">
                <wp:simplePos x="0" y="0"/>
                <wp:positionH relativeFrom="column">
                  <wp:posOffset>-285750</wp:posOffset>
                </wp:positionH>
                <wp:positionV relativeFrom="paragraph">
                  <wp:posOffset>869316</wp:posOffset>
                </wp:positionV>
                <wp:extent cx="2275840" cy="4177030"/>
                <wp:effectExtent l="0" t="0" r="10160" b="13970"/>
                <wp:wrapNone/>
                <wp:docPr id="2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417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6AF9" w14:textId="5332FFB4" w:rsidR="005C5D06" w:rsidRDefault="00807A10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</w:pPr>
                            <w:r w:rsidRPr="00807A10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Welcome back everyone after our Mid-term Break!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 We hope you’ve all had some quality time</w:t>
                            </w:r>
                            <w:r w:rsidR="00ED0D1E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 together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D31A88" w14:textId="5CB2DFA4" w:rsidR="00714039" w:rsidRDefault="00714039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We all had a ‘spooktacular’ Halloween Fun Day in school. Parky the Magician really was magical and everyone looked fantastic in their Halloween costumes.</w:t>
                            </w:r>
                          </w:p>
                          <w:p w14:paraId="6E16536C" w14:textId="5B4B308D" w:rsidR="00714039" w:rsidRDefault="00714039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Once again</w:t>
                            </w:r>
                            <w:r w:rsidR="00ED0D1E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, this month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 we will be welcoming members of our Community to work alongside us in school. </w:t>
                            </w:r>
                          </w:p>
                          <w:p w14:paraId="553A7BF5" w14:textId="0C2093FA" w:rsidR="00714039" w:rsidRDefault="00714039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Anti-bullying </w:t>
                            </w:r>
                            <w:r w:rsidR="00ED0D1E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week begins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 on Mon 11</w:t>
                            </w:r>
                            <w:r w:rsidRPr="00714039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ED0D1E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 Nov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 2019 and </w:t>
                            </w:r>
                            <w:r w:rsidR="00ED0D1E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Road Safety Week begins on Mon 18</w:t>
                            </w:r>
                            <w:r w:rsidR="00ED0D1E" w:rsidRPr="00ED0D1E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ED0D1E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 Nov 2019. We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 would encourage you to take the opportunity to talk to your child</w:t>
                            </w:r>
                            <w:r w:rsidR="00ED0D1E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ren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 xml:space="preserve"> about </w:t>
                            </w:r>
                            <w:r w:rsidR="00ED0D1E"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these two very important issues.</w:t>
                            </w:r>
                          </w:p>
                          <w:p w14:paraId="0970D79B" w14:textId="46003DF3" w:rsidR="00ED0D1E" w:rsidRPr="00807A10" w:rsidRDefault="00ED0D1E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D82E3E"/>
                                <w:sz w:val="24"/>
                                <w:szCs w:val="24"/>
                              </w:rPr>
                              <w:t>Very soon our preparations for Christmas in school will be in full swing and we very much look forward to sharing this special time with all our boys and girls!</w:t>
                            </w:r>
                          </w:p>
                          <w:p w14:paraId="40791C55" w14:textId="388E28EB" w:rsidR="005C5D06" w:rsidRPr="00364348" w:rsidRDefault="005C5D06" w:rsidP="006B4B6C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8"/>
                                <w:szCs w:val="28"/>
                              </w:rPr>
                            </w:pPr>
                          </w:p>
                          <w:p w14:paraId="0140BAEE" w14:textId="77777777" w:rsidR="005C5D06" w:rsidRPr="0003733D" w:rsidRDefault="005C5D06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8DB3E2"/>
                                <w:sz w:val="36"/>
                                <w:szCs w:val="36"/>
                              </w:rPr>
                            </w:pPr>
                          </w:p>
                          <w:p w14:paraId="2B4FEBF8" w14:textId="77777777" w:rsidR="005C5D06" w:rsidRDefault="005C5D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08D10A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-22.5pt;margin-top:68.45pt;width:179.2pt;height:328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">
                <v:textbox>
                  <w:txbxContent>
                    <w:p w14:paraId="34DC6AF9" w14:textId="5332FFB4" w:rsidR="005C5D06" w:rsidRDefault="00807A10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</w:pPr>
                      <w:r w:rsidRPr="00807A10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Welcome back everyone after our Mid-term Break!</w:t>
                      </w: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 We hope you’ve all had some quality time</w:t>
                      </w:r>
                      <w:r w:rsidR="00ED0D1E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 together</w:t>
                      </w: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.</w:t>
                      </w:r>
                    </w:p>
                    <w:p w14:paraId="17D31A88" w14:textId="5CB2DFA4" w:rsidR="00714039" w:rsidRDefault="00714039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We all had a ‘spooktacular’ Halloween Fun Day in school. Parky the Magician really was magical and everyone looked fantastic in their Halloween costumes.</w:t>
                      </w:r>
                    </w:p>
                    <w:p w14:paraId="6E16536C" w14:textId="5B4B308D" w:rsidR="00714039" w:rsidRDefault="00714039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Once again</w:t>
                      </w:r>
                      <w:r w:rsidR="00ED0D1E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, this month</w:t>
                      </w: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 we will be welcoming members of our Community to work alongside us in school. </w:t>
                      </w:r>
                    </w:p>
                    <w:p w14:paraId="553A7BF5" w14:textId="0C2093FA" w:rsidR="00714039" w:rsidRDefault="00714039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Anti-bullying </w:t>
                      </w:r>
                      <w:r w:rsidR="00ED0D1E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week begins</w:t>
                      </w: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 on Mon 11</w:t>
                      </w:r>
                      <w:r w:rsidRPr="00714039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ED0D1E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 Nov</w:t>
                      </w: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 2019 and </w:t>
                      </w:r>
                      <w:r w:rsidR="00ED0D1E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Road Safety Week begins on Mon 18</w:t>
                      </w:r>
                      <w:r w:rsidR="00ED0D1E" w:rsidRPr="00ED0D1E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ED0D1E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 Nov 2019. We</w:t>
                      </w: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 would encourage you to take the opportunity to talk to your child</w:t>
                      </w:r>
                      <w:r w:rsidR="00ED0D1E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ren</w:t>
                      </w: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 xml:space="preserve"> about </w:t>
                      </w:r>
                      <w:r w:rsidR="00ED0D1E"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these two very important issues.</w:t>
                      </w:r>
                    </w:p>
                    <w:p w14:paraId="0970D79B" w14:textId="46003DF3" w:rsidR="00ED0D1E" w:rsidRPr="00807A10" w:rsidRDefault="00ED0D1E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D82E3E"/>
                          <w:sz w:val="24"/>
                          <w:szCs w:val="24"/>
                        </w:rPr>
                        <w:t>Very soon our preparations for Christmas in school will be in full swing and we very much look forward to sharing this special time with all our boys and girls!</w:t>
                      </w:r>
                    </w:p>
                    <w:p w14:paraId="40791C55" w14:textId="388E28EB" w:rsidR="005C5D06" w:rsidRPr="00364348" w:rsidRDefault="005C5D06" w:rsidP="006B4B6C">
                      <w:pPr>
                        <w:jc w:val="both"/>
                        <w:rPr>
                          <w:rFonts w:ascii="Monotype Corsiva" w:hAnsi="Monotype Corsiva"/>
                          <w:b/>
                          <w:color w:val="8064A2" w:themeColor="accent4"/>
                          <w:sz w:val="28"/>
                          <w:szCs w:val="28"/>
                        </w:rPr>
                      </w:pPr>
                    </w:p>
                    <w:p w14:paraId="0140BAEE" w14:textId="77777777" w:rsidR="005C5D06" w:rsidRPr="0003733D" w:rsidRDefault="005C5D06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8DB3E2"/>
                          <w:sz w:val="36"/>
                          <w:szCs w:val="36"/>
                        </w:rPr>
                      </w:pPr>
                    </w:p>
                    <w:p w14:paraId="2B4FEBF8" w14:textId="77777777" w:rsidR="005C5D06" w:rsidRDefault="005C5D06"/>
                  </w:txbxContent>
                </v:textbox>
              </v:shape>
            </w:pict>
          </mc:Fallback>
        </mc:AlternateContent>
      </w:r>
      <w:r w:rsidR="004E48C0">
        <w:rPr>
          <w:noProof/>
          <w:lang w:val="en-GB" w:eastAsia="en-GB"/>
        </w:rPr>
        <w:t xml:space="preserve">     </w:t>
      </w:r>
      <w:r w:rsidRPr="0093089E">
        <w:rPr>
          <w:noProof/>
          <w:lang w:val="en-GB" w:eastAsia="en-GB"/>
        </w:rPr>
        <w:drawing>
          <wp:inline distT="0" distB="0" distL="0" distR="0" wp14:anchorId="74800561" wp14:editId="5EF6CA0B">
            <wp:extent cx="5392815" cy="89388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32" cy="9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page" w:tblpX="8342" w:tblpY="4385"/>
        <w:tblW w:w="3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67"/>
        <w:gridCol w:w="585"/>
        <w:gridCol w:w="465"/>
        <w:gridCol w:w="460"/>
        <w:gridCol w:w="460"/>
        <w:gridCol w:w="462"/>
      </w:tblGrid>
      <w:tr w:rsidR="00325940" w:rsidRPr="002C2B76" w14:paraId="7B9C7BA0" w14:textId="77777777" w:rsidTr="00364348">
        <w:trPr>
          <w:trHeight w:val="360"/>
        </w:trPr>
        <w:tc>
          <w:tcPr>
            <w:tcW w:w="3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99"/>
            <w:vAlign w:val="center"/>
          </w:tcPr>
          <w:p w14:paraId="04F66565" w14:textId="70D2D4C9" w:rsidR="00325940" w:rsidRPr="002C2B76" w:rsidRDefault="00A7184B" w:rsidP="00325940">
            <w:pPr>
              <w:jc w:val="center"/>
              <w:rPr>
                <w:rFonts w:ascii="Century Gothic" w:hAnsi="Century Gothic" w:cs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sz w:val="22"/>
                <w:szCs w:val="22"/>
              </w:rPr>
              <w:t>November</w:t>
            </w:r>
            <w:r w:rsidR="00325940" w:rsidRPr="002C2B76">
              <w:rPr>
                <w:rFonts w:ascii="Century Gothic" w:hAnsi="Century Gothic" w:cs="Century Gothic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325940">
              <w:rPr>
                <w:rFonts w:ascii="Century Gothic" w:hAnsi="Century Gothic" w:cs="Century Gothic"/>
                <w:b/>
                <w:bCs/>
                <w:color w:val="FFFFFF"/>
                <w:sz w:val="22"/>
                <w:szCs w:val="22"/>
              </w:rPr>
              <w:t>2019</w:t>
            </w:r>
          </w:p>
        </w:tc>
      </w:tr>
      <w:tr w:rsidR="00325940" w:rsidRPr="002C2B76" w14:paraId="4BE521CE" w14:textId="77777777" w:rsidTr="00A7184B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3FA236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3EB979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5E3836" w14:textId="25C52E25" w:rsidR="00325940" w:rsidRPr="002C2B76" w:rsidRDefault="00804952" w:rsidP="00804952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9F66FB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3E6C4B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Th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CD7387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D5ECAB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</w:t>
            </w:r>
          </w:p>
        </w:tc>
      </w:tr>
      <w:tr w:rsidR="00917018" w:rsidRPr="002C2B76" w14:paraId="083A6CEE" w14:textId="77777777" w:rsidTr="00A7184B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04EB2D4" w14:textId="77777777" w:rsidR="00917018" w:rsidRPr="002C2B76" w:rsidRDefault="00917018" w:rsidP="00917018">
            <w:pPr>
              <w:rPr>
                <w:rFonts w:ascii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F446F" w14:textId="16B00B85" w:rsidR="00917018" w:rsidRPr="00896838" w:rsidRDefault="00917018" w:rsidP="00A7184B">
            <w:pPr>
              <w:jc w:val="center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132DC" w14:textId="1F83E734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0847" w14:textId="38A14FEC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4411" w14:textId="42C875C0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0377" w14:textId="5C36F100" w:rsidR="00917018" w:rsidRPr="002C2B76" w:rsidRDefault="00A7184B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A7184B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green"/>
              </w:rPr>
              <w:t>1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D78A40E" w14:textId="7DB8709F" w:rsidR="00917018" w:rsidRPr="002C2B76" w:rsidRDefault="00A7184B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</w:t>
            </w:r>
          </w:p>
        </w:tc>
      </w:tr>
      <w:tr w:rsidR="00917018" w:rsidRPr="002C2B76" w14:paraId="00718586" w14:textId="77777777" w:rsidTr="00A7184B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7190A5" w14:textId="7D3AF9B2" w:rsidR="00917018" w:rsidRPr="002C2B76" w:rsidRDefault="00A7184B" w:rsidP="00A7184B">
            <w:pPr>
              <w:jc w:val="center"/>
              <w:rPr>
                <w:rFonts w:ascii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6EDE5" w14:textId="5A8DB7F0" w:rsidR="00917018" w:rsidRPr="002C2B76" w:rsidRDefault="00A7184B" w:rsidP="00917018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14FDF" w14:textId="64ACF6FF" w:rsidR="00917018" w:rsidRPr="002C2B76" w:rsidRDefault="00A7184B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sz w:val="18"/>
                <w:szCs w:val="18"/>
              </w:rPr>
              <w:t>5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1E424" w14:textId="37943C8F" w:rsidR="00917018" w:rsidRPr="002C2B76" w:rsidRDefault="00A7184B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39E1" w14:textId="20C6BA60" w:rsidR="00917018" w:rsidRPr="002C2B76" w:rsidRDefault="00A7184B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B4FDF" w14:textId="60693D11" w:rsidR="00917018" w:rsidRPr="002C2B76" w:rsidRDefault="00A7184B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3A3DD67" w14:textId="163C2025" w:rsidR="00917018" w:rsidRPr="002C2B76" w:rsidRDefault="00A7184B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9</w:t>
            </w:r>
          </w:p>
        </w:tc>
      </w:tr>
      <w:tr w:rsidR="00917018" w:rsidRPr="002C2B76" w14:paraId="182188C2" w14:textId="77777777" w:rsidTr="00A7184B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1C15A3" w14:textId="2D1CABB3" w:rsidR="00917018" w:rsidRPr="002C2B76" w:rsidRDefault="00A7184B" w:rsidP="00A7184B">
            <w:pPr>
              <w:jc w:val="center"/>
              <w:rPr>
                <w:rFonts w:ascii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CB49" w14:textId="270B816D" w:rsidR="00917018" w:rsidRPr="00AB4E15" w:rsidRDefault="00A7184B" w:rsidP="00917018">
            <w:pPr>
              <w:jc w:val="center"/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</w:pPr>
            <w:r w:rsidRPr="00027E75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  <w:highlight w:val="cyan"/>
              </w:rPr>
              <w:t>11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6FED" w14:textId="09DA0C07" w:rsidR="00917018" w:rsidRPr="00AB4E15" w:rsidRDefault="00A7184B" w:rsidP="00917018">
            <w:pP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</w:pPr>
            <w:r w:rsidRPr="00027E75">
              <w:rPr>
                <w:rFonts w:ascii="Century Gothic" w:hAnsi="Century Gothic" w:cs="Century Gothic"/>
                <w:b/>
                <w:color w:val="FF0000"/>
                <w:sz w:val="18"/>
                <w:szCs w:val="18"/>
                <w:highlight w:val="cyan"/>
              </w:rPr>
              <w:t>12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F7BF6" w14:textId="0C55B0C7" w:rsidR="00917018" w:rsidRPr="00AB4E15" w:rsidRDefault="00A7184B" w:rsidP="00917018">
            <w:pP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</w:pPr>
            <w:r w:rsidRPr="00AB4E15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13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3744A" w14:textId="70451AA2" w:rsidR="00917018" w:rsidRPr="00AB4E15" w:rsidRDefault="00917018" w:rsidP="00917018">
            <w:pP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</w:pPr>
            <w:r w:rsidRPr="00AB4E15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1</w:t>
            </w:r>
            <w:r w:rsidR="00A7184B" w:rsidRPr="00AB4E15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1389C" w14:textId="6594FDB5" w:rsidR="00917018" w:rsidRPr="00AB4E15" w:rsidRDefault="00917018" w:rsidP="00917018">
            <w:pP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</w:pPr>
            <w:r w:rsidRPr="00AB4E15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1</w:t>
            </w:r>
            <w:r w:rsidR="00A7184B" w:rsidRPr="00AB4E15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  <w:t>5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1C5B0F0" w14:textId="74E1C63D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1</w:t>
            </w:r>
            <w:r w:rsidR="00A7184B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6</w:t>
            </w:r>
          </w:p>
        </w:tc>
      </w:tr>
      <w:tr w:rsidR="00917018" w:rsidRPr="002C2B76" w14:paraId="30F3EB6E" w14:textId="77777777" w:rsidTr="00A7184B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883C57" w14:textId="111304D2" w:rsidR="00917018" w:rsidRPr="002C2B76" w:rsidRDefault="00A7184B" w:rsidP="00A7184B">
            <w:pPr>
              <w:jc w:val="center"/>
              <w:rPr>
                <w:rFonts w:ascii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B97C" w14:textId="59A10BEA" w:rsidR="00917018" w:rsidRPr="00ED0D1E" w:rsidRDefault="00A7184B" w:rsidP="00917018">
            <w:pPr>
              <w:jc w:val="center"/>
              <w:rPr>
                <w:rFonts w:ascii="Century Gothic" w:hAnsi="Century Gothic" w:cs="Century Gothic"/>
                <w:b/>
                <w:bCs/>
                <w:color w:val="008000"/>
                <w:sz w:val="18"/>
                <w:szCs w:val="18"/>
                <w:highlight w:val="magenta"/>
              </w:rPr>
            </w:pPr>
            <w:r w:rsidRPr="00ED0D1E">
              <w:rPr>
                <w:rFonts w:ascii="Century Gothic" w:hAnsi="Century Gothic" w:cs="Century Gothic"/>
                <w:b/>
                <w:bCs/>
                <w:color w:val="008000"/>
                <w:sz w:val="18"/>
                <w:szCs w:val="18"/>
                <w:highlight w:val="magenta"/>
              </w:rPr>
              <w:t>18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A8C1" w14:textId="6610210F" w:rsidR="00917018" w:rsidRPr="00ED0D1E" w:rsidRDefault="00A7184B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</w:pPr>
            <w:r w:rsidRPr="00ED0D1E">
              <w:rPr>
                <w:rFonts w:ascii="Century Gothic" w:hAnsi="Century Gothic" w:cs="Century Gothic"/>
                <w:b/>
                <w:sz w:val="18"/>
                <w:szCs w:val="18"/>
                <w:highlight w:val="magenta"/>
              </w:rPr>
              <w:t>19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5E4BC" w14:textId="6C68FE33" w:rsidR="00917018" w:rsidRPr="00ED0D1E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</w:pPr>
            <w:r w:rsidRPr="00ED0D1E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  <w:t>2</w:t>
            </w:r>
            <w:r w:rsidR="00A7184B" w:rsidRPr="00ED0D1E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  <w:t>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B413" w14:textId="0F8EC4EA" w:rsidR="00917018" w:rsidRPr="00ED0D1E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</w:pPr>
            <w:r w:rsidRPr="00ED0D1E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  <w:t>2</w:t>
            </w:r>
            <w:r w:rsidR="00A7184B" w:rsidRPr="00ED0D1E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D0416" w14:textId="3208173A" w:rsidR="00917018" w:rsidRPr="00ED0D1E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</w:pPr>
            <w:r w:rsidRPr="00ED0D1E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  <w:t>2</w:t>
            </w:r>
            <w:r w:rsidR="00A7184B" w:rsidRPr="00ED0D1E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magenta"/>
              </w:rPr>
              <w:t>2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B29465" w14:textId="1098EE27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89683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</w:t>
            </w:r>
            <w:r w:rsidR="00A7184B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3</w:t>
            </w:r>
          </w:p>
        </w:tc>
      </w:tr>
      <w:tr w:rsidR="00917018" w:rsidRPr="002C2B76" w14:paraId="2A596324" w14:textId="77777777" w:rsidTr="00A7184B">
        <w:trPr>
          <w:trHeight w:val="4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89B9914" w14:textId="78C5C68C" w:rsidR="00917018" w:rsidRPr="002C2B76" w:rsidRDefault="00917018" w:rsidP="00A7184B">
            <w:pPr>
              <w:jc w:val="center"/>
              <w:rPr>
                <w:rFonts w:ascii="Century Gothic" w:hAnsi="Century Gothic" w:cs="Century Gothic"/>
                <w:b/>
                <w:sz w:val="18"/>
                <w:szCs w:val="18"/>
              </w:rPr>
            </w:pPr>
            <w:r w:rsidRPr="0089683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</w:t>
            </w:r>
            <w:r w:rsidR="00A7184B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C5DFF" w14:textId="0B253E8C" w:rsidR="00917018" w:rsidRPr="002C2B76" w:rsidRDefault="00917018" w:rsidP="00917018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A7184B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yellow"/>
              </w:rPr>
              <w:t>2</w:t>
            </w:r>
            <w:r w:rsidR="00A7184B" w:rsidRPr="00A7184B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yellow"/>
              </w:rPr>
              <w:t>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ECF4A" w14:textId="5ACABBFF" w:rsidR="00917018" w:rsidRPr="00917018" w:rsidRDefault="00917018" w:rsidP="00917018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A7184B">
              <w:rPr>
                <w:rFonts w:ascii="Century Gothic" w:hAnsi="Century Gothic" w:cs="Century Gothic"/>
                <w:b/>
                <w:sz w:val="18"/>
                <w:szCs w:val="18"/>
                <w:highlight w:val="yellow"/>
              </w:rPr>
              <w:t>2</w:t>
            </w:r>
            <w:r w:rsidR="00A7184B" w:rsidRPr="00A7184B">
              <w:rPr>
                <w:rFonts w:ascii="Century Gothic" w:hAnsi="Century Gothic" w:cs="Century Gothic"/>
                <w:b/>
                <w:sz w:val="18"/>
                <w:szCs w:val="18"/>
                <w:highlight w:val="yellow"/>
              </w:rPr>
              <w:t>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0094" w14:textId="2242F01D" w:rsidR="00917018" w:rsidRPr="00A7184B" w:rsidRDefault="00A7184B" w:rsidP="00917018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A7184B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1E89" w14:textId="0B6A26FB" w:rsidR="00917018" w:rsidRPr="008D76B5" w:rsidRDefault="00A7184B" w:rsidP="00917018">
            <w:pPr>
              <w:rPr>
                <w:rFonts w:ascii="Century Gothic" w:hAnsi="Century Gothic" w:cs="Century Gothic"/>
                <w:b/>
                <w:bCs/>
                <w:color w:val="D72BDF"/>
                <w:sz w:val="18"/>
                <w:szCs w:val="18"/>
              </w:rPr>
            </w:pPr>
            <w:r w:rsidRPr="008D76B5">
              <w:rPr>
                <w:rFonts w:ascii="Century Gothic" w:hAnsi="Century Gothic" w:cs="Century Gothic"/>
                <w:b/>
                <w:bCs/>
                <w:color w:val="D72BDF"/>
                <w:sz w:val="18"/>
                <w:szCs w:val="18"/>
              </w:rPr>
              <w:t>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2F68" w14:textId="2785E7DE" w:rsidR="00917018" w:rsidRPr="00A7184B" w:rsidRDefault="00A7184B" w:rsidP="00C5288A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C71871D" w14:textId="54F71FA5" w:rsidR="00917018" w:rsidRPr="002C2B76" w:rsidRDefault="00A7184B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A7184B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30</w:t>
            </w:r>
          </w:p>
        </w:tc>
      </w:tr>
    </w:tbl>
    <w:p w14:paraId="0B4DFBF9" w14:textId="3CB1E6A2" w:rsidR="00FA79E6" w:rsidRDefault="00FA79E6" w:rsidP="000C2CC0">
      <w:pPr>
        <w:tabs>
          <w:tab w:val="left" w:pos="8003"/>
        </w:tabs>
        <w:rPr>
          <w:noProof/>
          <w:lang w:val="en-GB" w:eastAsia="en-GB"/>
        </w:rPr>
      </w:pPr>
    </w:p>
    <w:p w14:paraId="7980E3B4" w14:textId="60AC668D" w:rsidR="00FA79E6" w:rsidRDefault="00FA79E6" w:rsidP="000C2CC0">
      <w:pPr>
        <w:tabs>
          <w:tab w:val="left" w:pos="8003"/>
        </w:tabs>
        <w:rPr>
          <w:noProof/>
          <w:lang w:val="en-GB" w:eastAsia="en-GB"/>
        </w:rPr>
      </w:pPr>
    </w:p>
    <w:p w14:paraId="50E71A4B" w14:textId="4CE89EBD" w:rsidR="00FA79E6" w:rsidRDefault="00FA79E6" w:rsidP="000C2CC0">
      <w:pPr>
        <w:tabs>
          <w:tab w:val="left" w:pos="8003"/>
        </w:tabs>
        <w:rPr>
          <w:noProof/>
          <w:lang w:val="en-GB" w:eastAsia="en-GB"/>
        </w:rPr>
      </w:pPr>
    </w:p>
    <w:p w14:paraId="131E9D4B" w14:textId="1884F78D" w:rsidR="00FA79E6" w:rsidRDefault="00FA79E6" w:rsidP="000C2CC0">
      <w:pPr>
        <w:tabs>
          <w:tab w:val="left" w:pos="8003"/>
        </w:tabs>
        <w:rPr>
          <w:noProof/>
          <w:lang w:val="en-GB" w:eastAsia="en-GB"/>
        </w:rPr>
      </w:pPr>
    </w:p>
    <w:p w14:paraId="4019A3A1" w14:textId="32A7354D" w:rsidR="00FA79E6" w:rsidRDefault="00FA79E6" w:rsidP="000C2CC0">
      <w:pPr>
        <w:tabs>
          <w:tab w:val="left" w:pos="8003"/>
        </w:tabs>
        <w:rPr>
          <w:noProof/>
          <w:lang w:val="en-GB" w:eastAsia="en-GB"/>
        </w:rPr>
      </w:pPr>
    </w:p>
    <w:p w14:paraId="53B48E55" w14:textId="50C53808" w:rsidR="00FA79E6" w:rsidRDefault="00FA79E6" w:rsidP="000C2CC0">
      <w:pPr>
        <w:tabs>
          <w:tab w:val="left" w:pos="8003"/>
        </w:tabs>
        <w:rPr>
          <w:noProof/>
          <w:lang w:val="en-GB" w:eastAsia="en-GB"/>
        </w:rPr>
      </w:pPr>
    </w:p>
    <w:p w14:paraId="0B49D907" w14:textId="46675CBD" w:rsidR="00FA79E6" w:rsidRDefault="00FA79E6" w:rsidP="000C2CC0">
      <w:pPr>
        <w:tabs>
          <w:tab w:val="left" w:pos="8003"/>
        </w:tabs>
        <w:rPr>
          <w:noProof/>
          <w:lang w:val="en-GB" w:eastAsia="en-GB"/>
        </w:rPr>
      </w:pPr>
    </w:p>
    <w:p w14:paraId="5EBA0F81" w14:textId="1C295752" w:rsidR="00BB2618" w:rsidRDefault="00BB2618" w:rsidP="00785963">
      <w:pPr>
        <w:ind w:left="-142" w:firstLine="142"/>
        <w:jc w:val="center"/>
        <w:rPr>
          <w:noProof/>
          <w:lang w:val="en-GB" w:eastAsia="en-GB"/>
        </w:rPr>
      </w:pPr>
    </w:p>
    <w:p w14:paraId="22F1C119" w14:textId="77777777" w:rsidR="00BB2618" w:rsidRPr="00B0750D" w:rsidRDefault="00BB2618" w:rsidP="00785963">
      <w:pPr>
        <w:ind w:left="-142" w:firstLine="142"/>
        <w:jc w:val="center"/>
        <w:rPr>
          <w:noProof/>
          <w:lang w:val="en-GB" w:eastAsia="en-GB"/>
        </w:rPr>
      </w:pPr>
    </w:p>
    <w:p w14:paraId="2F89B1E0" w14:textId="01050B0E" w:rsidR="00D41B93" w:rsidRDefault="00D41B93" w:rsidP="00EA0F42"/>
    <w:p w14:paraId="6627273C" w14:textId="55D3D747" w:rsidR="00D41B93" w:rsidRDefault="00D41B93" w:rsidP="008D76B5">
      <w:pPr>
        <w:pStyle w:val="Header"/>
        <w:tabs>
          <w:tab w:val="clear" w:pos="4320"/>
          <w:tab w:val="clear" w:pos="8640"/>
          <w:tab w:val="left" w:pos="3660"/>
        </w:tabs>
      </w:pPr>
      <w:r>
        <w:tab/>
      </w:r>
      <w:r w:rsidR="000C2CC0">
        <w:t xml:space="preserve">           </w:t>
      </w:r>
      <w:r w:rsidR="0011787B" w:rsidRPr="0011787B">
        <w:rPr>
          <w:noProof/>
          <w:lang w:val="en-GB" w:eastAsia="en-GB"/>
        </w:rPr>
        <w:drawing>
          <wp:inline distT="0" distB="0" distL="0" distR="0" wp14:anchorId="7FD42985" wp14:editId="22146C49">
            <wp:extent cx="1395740" cy="1029746"/>
            <wp:effectExtent l="0" t="0" r="1270" b="1206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40" cy="102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B663B" w14:textId="77777777" w:rsidR="008D76B5" w:rsidRDefault="008D76B5" w:rsidP="008D76B5">
      <w:pPr>
        <w:pStyle w:val="Header"/>
        <w:tabs>
          <w:tab w:val="clear" w:pos="4320"/>
          <w:tab w:val="clear" w:pos="8640"/>
          <w:tab w:val="left" w:pos="3660"/>
        </w:tabs>
      </w:pPr>
    </w:p>
    <w:p w14:paraId="0719264E" w14:textId="5ACE559B" w:rsidR="0026505B" w:rsidRDefault="00FA79E6">
      <w:r>
        <w:rPr>
          <w:noProof/>
          <w:color w:val="FF66FF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5214DF0" wp14:editId="2FC331FD">
                <wp:simplePos x="0" y="0"/>
                <wp:positionH relativeFrom="column">
                  <wp:posOffset>1990725</wp:posOffset>
                </wp:positionH>
                <wp:positionV relativeFrom="paragraph">
                  <wp:posOffset>132080</wp:posOffset>
                </wp:positionV>
                <wp:extent cx="5100955" cy="1952625"/>
                <wp:effectExtent l="0" t="0" r="2349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60AA2" w14:textId="1A78369C" w:rsidR="005C5D06" w:rsidRPr="008D76B5" w:rsidRDefault="005C5D06" w:rsidP="00A718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D76B5">
                              <w:rPr>
                                <w:sz w:val="16"/>
                                <w:szCs w:val="16"/>
                                <w:highlight w:val="green"/>
                              </w:rPr>
                              <w:t>Fri 1</w:t>
                            </w:r>
                            <w:r w:rsidRPr="008D76B5">
                              <w:rPr>
                                <w:sz w:val="16"/>
                                <w:szCs w:val="16"/>
                                <w:highlight w:val="green"/>
                                <w:vertAlign w:val="superscript"/>
                              </w:rPr>
                              <w:t>st</w:t>
                            </w:r>
                            <w:r w:rsidRPr="008D76B5">
                              <w:rPr>
                                <w:sz w:val="16"/>
                                <w:szCs w:val="16"/>
                                <w:highlight w:val="green"/>
                              </w:rPr>
                              <w:t xml:space="preserve"> Nov: Holiday</w:t>
                            </w:r>
                          </w:p>
                          <w:p w14:paraId="73E130FD" w14:textId="77777777" w:rsidR="009D3592" w:rsidRDefault="009D3592" w:rsidP="0032594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E9EDB74" w14:textId="3BC4EE2C" w:rsidR="005C5D06" w:rsidRPr="008D76B5" w:rsidRDefault="005C5D06" w:rsidP="0032594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</w:rPr>
                              <w:t>Week beginning 11</w:t>
                            </w: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Nov: Anti bullying Week</w:t>
                            </w:r>
                          </w:p>
                          <w:p w14:paraId="083B827A" w14:textId="4275AAC3" w:rsidR="005C5D06" w:rsidRPr="008D76B5" w:rsidRDefault="005C5D06" w:rsidP="0032594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</w:rPr>
                              <w:t>Mon 11</w:t>
                            </w: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Nov: Enagh Youth Forum KS2 Anti-bullying sessions</w:t>
                            </w:r>
                          </w:p>
                          <w:p w14:paraId="72EE7E71" w14:textId="2C20073F" w:rsidR="005C5D06" w:rsidRPr="008D76B5" w:rsidRDefault="005C5D06" w:rsidP="0032594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</w:rPr>
                              <w:t>Wed 13</w:t>
                            </w: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Nov: Y5 </w:t>
                            </w:r>
                            <w:r w:rsidR="00027E75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Allstate </w:t>
                            </w:r>
                            <w:r w:rsidRPr="008D76B5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Cyber </w:t>
                            </w:r>
                            <w:r w:rsidR="00027E75">
                              <w:rPr>
                                <w:color w:val="FF0000"/>
                                <w:sz w:val="16"/>
                                <w:szCs w:val="16"/>
                              </w:rPr>
                              <w:t>Safety for Kids presentations</w:t>
                            </w:r>
                          </w:p>
                          <w:p w14:paraId="7752BEA5" w14:textId="6FBEF701" w:rsidR="005C5D06" w:rsidRDefault="005C5D06" w:rsidP="00325940">
                            <w:pPr>
                              <w:rPr>
                                <w:color w:val="008000"/>
                                <w:sz w:val="16"/>
                                <w:szCs w:val="16"/>
                              </w:rPr>
                            </w:pPr>
                            <w:r w:rsidRPr="008D76B5">
                              <w:rPr>
                                <w:color w:val="008000"/>
                                <w:sz w:val="16"/>
                                <w:szCs w:val="16"/>
                              </w:rPr>
                              <w:t>Mon 18</w:t>
                            </w:r>
                            <w:r w:rsidRPr="008D76B5">
                              <w:rPr>
                                <w:color w:val="00800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8D76B5">
                              <w:rPr>
                                <w:color w:val="008000"/>
                                <w:sz w:val="16"/>
                                <w:szCs w:val="16"/>
                              </w:rPr>
                              <w:t xml:space="preserve"> Nov: Y1 – Y7 Flu Programme</w:t>
                            </w:r>
                          </w:p>
                          <w:p w14:paraId="0C16C2D9" w14:textId="6C2E789E" w:rsidR="00ED0D1E" w:rsidRDefault="00ED0D1E" w:rsidP="003259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D0D1E">
                              <w:rPr>
                                <w:sz w:val="16"/>
                                <w:szCs w:val="16"/>
                                <w:highlight w:val="magenta"/>
                              </w:rPr>
                              <w:t>Week beginning Mon 18</w:t>
                            </w:r>
                            <w:r w:rsidRPr="00ED0D1E">
                              <w:rPr>
                                <w:sz w:val="16"/>
                                <w:szCs w:val="16"/>
                                <w:highlight w:val="magenta"/>
                                <w:vertAlign w:val="superscript"/>
                              </w:rPr>
                              <w:t>th</w:t>
                            </w:r>
                            <w:r w:rsidRPr="00ED0D1E">
                              <w:rPr>
                                <w:sz w:val="16"/>
                                <w:szCs w:val="16"/>
                                <w:highlight w:val="magenta"/>
                              </w:rPr>
                              <w:t xml:space="preserve"> Nov: Road Safety Week</w:t>
                            </w:r>
                          </w:p>
                          <w:p w14:paraId="4DD6265B" w14:textId="7A602178" w:rsidR="00ED0D1E" w:rsidRPr="00ED0D1E" w:rsidRDefault="00ED0D1E" w:rsidP="003259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Thurs </w:t>
                            </w:r>
                            <w:r w:rsidR="00D6181E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ED0D1E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Nov: Term 1 After School Activities end</w:t>
                            </w:r>
                          </w:p>
                          <w:p w14:paraId="18F1191C" w14:textId="403D7C75" w:rsidR="005C5D06" w:rsidRPr="008D76B5" w:rsidRDefault="005C5D06" w:rsidP="008D76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D76B5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Mon 25</w:t>
                            </w:r>
                            <w:r w:rsidRPr="008D76B5">
                              <w:rPr>
                                <w:b/>
                                <w:sz w:val="16"/>
                                <w:szCs w:val="16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8D76B5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 xml:space="preserve"> &amp; Tues 26</w:t>
                            </w:r>
                            <w:r w:rsidRPr="008D76B5">
                              <w:rPr>
                                <w:b/>
                                <w:sz w:val="16"/>
                                <w:szCs w:val="16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8D76B5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 xml:space="preserve"> November</w:t>
                            </w:r>
                            <w:r w:rsidRPr="008D76B5">
                              <w:rPr>
                                <w:sz w:val="16"/>
                                <w:szCs w:val="16"/>
                              </w:rPr>
                              <w:t>: School closed - School Development Days 2&amp;3:</w:t>
                            </w:r>
                          </w:p>
                          <w:p w14:paraId="08313F1A" w14:textId="358BD9F5" w:rsidR="005C5D06" w:rsidRPr="008D76B5" w:rsidRDefault="005C5D06" w:rsidP="008D76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D0D1E">
                              <w:rPr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Year 1 – Year 6 Parent Teacher Meetings</w:t>
                            </w:r>
                            <w:r w:rsidRPr="008D76B5">
                              <w:rPr>
                                <w:sz w:val="16"/>
                                <w:szCs w:val="16"/>
                              </w:rPr>
                              <w:t xml:space="preserve"> (Timetable to follow)</w:t>
                            </w:r>
                          </w:p>
                          <w:p w14:paraId="3A2CBD9B" w14:textId="77777777" w:rsidR="005C5D06" w:rsidRPr="008D76B5" w:rsidRDefault="005C5D06" w:rsidP="00325940">
                            <w:pPr>
                              <w:rPr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739D1F83" w14:textId="789F9B58" w:rsidR="005C5D06" w:rsidRPr="008D76B5" w:rsidRDefault="005C5D06">
                            <w:pPr>
                              <w:rPr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64E97B71" w14:textId="2CBBD33F" w:rsidR="00341591" w:rsidRPr="00EA0AD9" w:rsidRDefault="00341591" w:rsidP="009B1328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A0AD9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NOTE CHANGE OF DATES DUE TO ELECTION</w:t>
                            </w:r>
                          </w:p>
                          <w:p w14:paraId="29B40BA9" w14:textId="0B82E18A" w:rsidR="005C5D06" w:rsidRPr="00D6181E" w:rsidRDefault="00341591" w:rsidP="009B1328">
                            <w:pPr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  <w:szCs w:val="15"/>
                                <w:highlight w:val="green"/>
                              </w:rPr>
                              <w:t xml:space="preserve">Tues </w:t>
                            </w:r>
                            <w:r w:rsidR="00D6181E" w:rsidRPr="00D6181E">
                              <w:rPr>
                                <w:b/>
                                <w:sz w:val="15"/>
                                <w:szCs w:val="15"/>
                                <w:highlight w:val="green"/>
                              </w:rPr>
                              <w:t>1</w:t>
                            </w:r>
                            <w:r>
                              <w:rPr>
                                <w:b/>
                                <w:sz w:val="15"/>
                                <w:szCs w:val="15"/>
                                <w:highlight w:val="green"/>
                              </w:rPr>
                              <w:t>0</w:t>
                            </w:r>
                            <w:r w:rsidR="00D6181E" w:rsidRPr="00D6181E">
                              <w:rPr>
                                <w:b/>
                                <w:sz w:val="15"/>
                                <w:szCs w:val="15"/>
                                <w:highlight w:val="green"/>
                                <w:vertAlign w:val="superscript"/>
                              </w:rPr>
                              <w:t>th</w:t>
                            </w:r>
                            <w:r w:rsidR="00D6181E" w:rsidRPr="00D6181E">
                              <w:rPr>
                                <w:b/>
                                <w:sz w:val="15"/>
                                <w:szCs w:val="15"/>
                                <w:highlight w:val="green"/>
                              </w:rPr>
                              <w:t xml:space="preserve"> &amp; </w:t>
                            </w:r>
                            <w:r>
                              <w:rPr>
                                <w:b/>
                                <w:sz w:val="15"/>
                                <w:szCs w:val="15"/>
                                <w:highlight w:val="green"/>
                              </w:rPr>
                              <w:t>Wed 11</w:t>
                            </w:r>
                            <w:r w:rsidR="00D6181E" w:rsidRPr="00D6181E">
                              <w:rPr>
                                <w:b/>
                                <w:sz w:val="15"/>
                                <w:szCs w:val="15"/>
                                <w:highlight w:val="green"/>
                                <w:vertAlign w:val="superscript"/>
                              </w:rPr>
                              <w:t>th</w:t>
                            </w:r>
                            <w:r w:rsidR="00D6181E" w:rsidRPr="00D6181E">
                              <w:rPr>
                                <w:b/>
                                <w:sz w:val="15"/>
                                <w:szCs w:val="15"/>
                                <w:highlight w:val="green"/>
                              </w:rPr>
                              <w:t xml:space="preserve"> Dec: Y1 – Y4 Christmas show @ 1:30pm</w:t>
                            </w:r>
                            <w:r w:rsidR="00D6181E">
                              <w:rPr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7D06F110" w14:textId="6BBA3A23" w:rsidR="005C5D06" w:rsidRPr="00D6181E" w:rsidRDefault="00341591">
                            <w:pPr>
                              <w:rPr>
                                <w:b/>
                                <w:color w:val="0000F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15"/>
                                <w:szCs w:val="15"/>
                                <w:highlight w:val="yellow"/>
                              </w:rPr>
                              <w:t>Mon 16</w:t>
                            </w:r>
                            <w:r w:rsidRPr="00341591">
                              <w:rPr>
                                <w:b/>
                                <w:color w:val="0000FF"/>
                                <w:sz w:val="15"/>
                                <w:szCs w:val="15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="00D6181E" w:rsidRPr="00D6181E">
                              <w:rPr>
                                <w:b/>
                                <w:color w:val="0000FF"/>
                                <w:sz w:val="15"/>
                                <w:szCs w:val="15"/>
                                <w:highlight w:val="yellow"/>
                              </w:rPr>
                              <w:t xml:space="preserve"> Dec: Nursery Nativity @ 9:30am</w:t>
                            </w:r>
                          </w:p>
                          <w:p w14:paraId="795FC93C" w14:textId="77777777" w:rsidR="005C5D06" w:rsidRDefault="005C5D06"/>
                          <w:p w14:paraId="6AB80432" w14:textId="77777777" w:rsidR="005C5D06" w:rsidRDefault="005C5D06"/>
                          <w:p w14:paraId="3085E6AE" w14:textId="77777777" w:rsidR="005C5D06" w:rsidRDefault="005C5D06"/>
                          <w:p w14:paraId="1BEF65FF" w14:textId="77777777" w:rsidR="005C5D06" w:rsidRDefault="005C5D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4DF0" id="Text Box 2" o:spid="_x0000_s1027" type="#_x0000_t202" style="position:absolute;margin-left:156.75pt;margin-top:10.4pt;width:401.65pt;height:153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">
                <v:textbox>
                  <w:txbxContent>
                    <w:p w14:paraId="6B660AA2" w14:textId="1A78369C" w:rsidR="005C5D06" w:rsidRPr="008D76B5" w:rsidRDefault="005C5D06" w:rsidP="00A7184B">
                      <w:pPr>
                        <w:rPr>
                          <w:sz w:val="16"/>
                          <w:szCs w:val="16"/>
                        </w:rPr>
                      </w:pPr>
                      <w:r w:rsidRPr="008D76B5">
                        <w:rPr>
                          <w:sz w:val="16"/>
                          <w:szCs w:val="16"/>
                          <w:highlight w:val="green"/>
                        </w:rPr>
                        <w:t>Fri 1</w:t>
                      </w:r>
                      <w:r w:rsidRPr="008D76B5">
                        <w:rPr>
                          <w:sz w:val="16"/>
                          <w:szCs w:val="16"/>
                          <w:highlight w:val="green"/>
                          <w:vertAlign w:val="superscript"/>
                        </w:rPr>
                        <w:t>st</w:t>
                      </w:r>
                      <w:r w:rsidRPr="008D76B5">
                        <w:rPr>
                          <w:sz w:val="16"/>
                          <w:szCs w:val="16"/>
                          <w:highlight w:val="green"/>
                        </w:rPr>
                        <w:t xml:space="preserve"> Nov: Holiday</w:t>
                      </w:r>
                    </w:p>
                    <w:p w14:paraId="73E130FD" w14:textId="77777777" w:rsidR="009D3592" w:rsidRDefault="009D3592" w:rsidP="0032594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  <w:p w14:paraId="5E9EDB74" w14:textId="3BC4EE2C" w:rsidR="005C5D06" w:rsidRPr="008D76B5" w:rsidRDefault="005C5D06" w:rsidP="0032594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8D76B5">
                        <w:rPr>
                          <w:color w:val="FF0000"/>
                          <w:sz w:val="16"/>
                          <w:szCs w:val="16"/>
                        </w:rPr>
                        <w:t>Week beginning 11</w:t>
                      </w:r>
                      <w:r w:rsidRPr="008D76B5">
                        <w:rPr>
                          <w:color w:val="FF000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8D76B5">
                        <w:rPr>
                          <w:color w:val="FF0000"/>
                          <w:sz w:val="16"/>
                          <w:szCs w:val="16"/>
                        </w:rPr>
                        <w:t xml:space="preserve"> Nov: Anti bullying Week</w:t>
                      </w:r>
                    </w:p>
                    <w:p w14:paraId="083B827A" w14:textId="4275AAC3" w:rsidR="005C5D06" w:rsidRPr="008D76B5" w:rsidRDefault="005C5D06" w:rsidP="0032594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8D76B5">
                        <w:rPr>
                          <w:color w:val="FF0000"/>
                          <w:sz w:val="16"/>
                          <w:szCs w:val="16"/>
                        </w:rPr>
                        <w:t>Mon 11</w:t>
                      </w:r>
                      <w:r w:rsidRPr="008D76B5">
                        <w:rPr>
                          <w:color w:val="FF000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8D76B5">
                        <w:rPr>
                          <w:color w:val="FF0000"/>
                          <w:sz w:val="16"/>
                          <w:szCs w:val="16"/>
                        </w:rPr>
                        <w:t xml:space="preserve"> Nov: Enagh Youth Forum KS2 Anti-bullying sessions</w:t>
                      </w:r>
                    </w:p>
                    <w:p w14:paraId="72EE7E71" w14:textId="2C20073F" w:rsidR="005C5D06" w:rsidRPr="008D76B5" w:rsidRDefault="005C5D06" w:rsidP="0032594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8D76B5">
                        <w:rPr>
                          <w:color w:val="FF0000"/>
                          <w:sz w:val="16"/>
                          <w:szCs w:val="16"/>
                        </w:rPr>
                        <w:t>Wed 13</w:t>
                      </w:r>
                      <w:r w:rsidRPr="008D76B5">
                        <w:rPr>
                          <w:color w:val="FF000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8D76B5">
                        <w:rPr>
                          <w:color w:val="FF0000"/>
                          <w:sz w:val="16"/>
                          <w:szCs w:val="16"/>
                        </w:rPr>
                        <w:t xml:space="preserve"> Nov: Y5 </w:t>
                      </w:r>
                      <w:r w:rsidR="00027E75">
                        <w:rPr>
                          <w:color w:val="FF0000"/>
                          <w:sz w:val="16"/>
                          <w:szCs w:val="16"/>
                        </w:rPr>
                        <w:t xml:space="preserve">Allstate </w:t>
                      </w:r>
                      <w:r w:rsidRPr="008D76B5">
                        <w:rPr>
                          <w:color w:val="FF0000"/>
                          <w:sz w:val="16"/>
                          <w:szCs w:val="16"/>
                        </w:rPr>
                        <w:t xml:space="preserve">Cyber </w:t>
                      </w:r>
                      <w:r w:rsidR="00027E75">
                        <w:rPr>
                          <w:color w:val="FF0000"/>
                          <w:sz w:val="16"/>
                          <w:szCs w:val="16"/>
                        </w:rPr>
                        <w:t>Safety for Kids presentations</w:t>
                      </w:r>
                    </w:p>
                    <w:p w14:paraId="7752BEA5" w14:textId="6FBEF701" w:rsidR="005C5D06" w:rsidRDefault="005C5D06" w:rsidP="00325940">
                      <w:pPr>
                        <w:rPr>
                          <w:color w:val="008000"/>
                          <w:sz w:val="16"/>
                          <w:szCs w:val="16"/>
                        </w:rPr>
                      </w:pPr>
                      <w:r w:rsidRPr="008D76B5">
                        <w:rPr>
                          <w:color w:val="008000"/>
                          <w:sz w:val="16"/>
                          <w:szCs w:val="16"/>
                        </w:rPr>
                        <w:t>Mon 18</w:t>
                      </w:r>
                      <w:r w:rsidRPr="008D76B5">
                        <w:rPr>
                          <w:color w:val="00800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8D76B5">
                        <w:rPr>
                          <w:color w:val="008000"/>
                          <w:sz w:val="16"/>
                          <w:szCs w:val="16"/>
                        </w:rPr>
                        <w:t xml:space="preserve"> Nov: Y1 – Y7 Flu Programme</w:t>
                      </w:r>
                    </w:p>
                    <w:p w14:paraId="0C16C2D9" w14:textId="6C2E789E" w:rsidR="00ED0D1E" w:rsidRDefault="00ED0D1E" w:rsidP="00325940">
                      <w:pPr>
                        <w:rPr>
                          <w:sz w:val="16"/>
                          <w:szCs w:val="16"/>
                        </w:rPr>
                      </w:pPr>
                      <w:r w:rsidRPr="00ED0D1E">
                        <w:rPr>
                          <w:sz w:val="16"/>
                          <w:szCs w:val="16"/>
                          <w:highlight w:val="magenta"/>
                        </w:rPr>
                        <w:t>Week beginning Mon 18</w:t>
                      </w:r>
                      <w:r w:rsidRPr="00ED0D1E">
                        <w:rPr>
                          <w:sz w:val="16"/>
                          <w:szCs w:val="16"/>
                          <w:highlight w:val="magenta"/>
                          <w:vertAlign w:val="superscript"/>
                        </w:rPr>
                        <w:t>th</w:t>
                      </w:r>
                      <w:r w:rsidRPr="00ED0D1E">
                        <w:rPr>
                          <w:sz w:val="16"/>
                          <w:szCs w:val="16"/>
                          <w:highlight w:val="magenta"/>
                        </w:rPr>
                        <w:t xml:space="preserve"> Nov: Road Safety Week</w:t>
                      </w:r>
                    </w:p>
                    <w:p w14:paraId="4DD6265B" w14:textId="7A602178" w:rsidR="00ED0D1E" w:rsidRPr="00ED0D1E" w:rsidRDefault="00ED0D1E" w:rsidP="0032594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Thurs </w:t>
                      </w:r>
                      <w:r w:rsidR="00D6181E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ED0D1E">
                        <w:rPr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sz w:val="16"/>
                          <w:szCs w:val="16"/>
                        </w:rPr>
                        <w:t xml:space="preserve"> Nov: Term 1 After School Activities end</w:t>
                      </w:r>
                    </w:p>
                    <w:p w14:paraId="18F1191C" w14:textId="403D7C75" w:rsidR="005C5D06" w:rsidRPr="008D76B5" w:rsidRDefault="005C5D06" w:rsidP="008D76B5">
                      <w:pPr>
                        <w:rPr>
                          <w:sz w:val="16"/>
                          <w:szCs w:val="16"/>
                        </w:rPr>
                      </w:pPr>
                      <w:r w:rsidRPr="008D76B5">
                        <w:rPr>
                          <w:b/>
                          <w:sz w:val="16"/>
                          <w:szCs w:val="16"/>
                          <w:highlight w:val="yellow"/>
                        </w:rPr>
                        <w:t>Mon 25</w:t>
                      </w:r>
                      <w:r w:rsidRPr="008D76B5">
                        <w:rPr>
                          <w:b/>
                          <w:sz w:val="16"/>
                          <w:szCs w:val="16"/>
                          <w:highlight w:val="yellow"/>
                          <w:vertAlign w:val="superscript"/>
                        </w:rPr>
                        <w:t>th</w:t>
                      </w:r>
                      <w:r w:rsidRPr="008D76B5">
                        <w:rPr>
                          <w:b/>
                          <w:sz w:val="16"/>
                          <w:szCs w:val="16"/>
                          <w:highlight w:val="yellow"/>
                        </w:rPr>
                        <w:t xml:space="preserve"> &amp; Tues 26</w:t>
                      </w:r>
                      <w:r w:rsidRPr="008D76B5">
                        <w:rPr>
                          <w:b/>
                          <w:sz w:val="16"/>
                          <w:szCs w:val="16"/>
                          <w:highlight w:val="yellow"/>
                          <w:vertAlign w:val="superscript"/>
                        </w:rPr>
                        <w:t>th</w:t>
                      </w:r>
                      <w:r w:rsidRPr="008D76B5">
                        <w:rPr>
                          <w:b/>
                          <w:sz w:val="16"/>
                          <w:szCs w:val="16"/>
                          <w:highlight w:val="yellow"/>
                        </w:rPr>
                        <w:t xml:space="preserve"> November</w:t>
                      </w:r>
                      <w:r w:rsidRPr="008D76B5">
                        <w:rPr>
                          <w:sz w:val="16"/>
                          <w:szCs w:val="16"/>
                        </w:rPr>
                        <w:t>: School closed - School Development Days 2&amp;3:</w:t>
                      </w:r>
                    </w:p>
                    <w:p w14:paraId="08313F1A" w14:textId="358BD9F5" w:rsidR="005C5D06" w:rsidRPr="008D76B5" w:rsidRDefault="005C5D06" w:rsidP="008D76B5">
                      <w:pPr>
                        <w:rPr>
                          <w:sz w:val="16"/>
                          <w:szCs w:val="16"/>
                        </w:rPr>
                      </w:pPr>
                      <w:r w:rsidRPr="00ED0D1E">
                        <w:rPr>
                          <w:b/>
                          <w:sz w:val="16"/>
                          <w:szCs w:val="16"/>
                          <w:highlight w:val="yellow"/>
                        </w:rPr>
                        <w:t>Year 1 – Year 6 Parent Teacher Meetings</w:t>
                      </w:r>
                      <w:r w:rsidRPr="008D76B5">
                        <w:rPr>
                          <w:sz w:val="16"/>
                          <w:szCs w:val="16"/>
                        </w:rPr>
                        <w:t xml:space="preserve"> (Timetable to follow)</w:t>
                      </w:r>
                    </w:p>
                    <w:p w14:paraId="3A2CBD9B" w14:textId="77777777" w:rsidR="005C5D06" w:rsidRPr="008D76B5" w:rsidRDefault="005C5D06" w:rsidP="00325940">
                      <w:pPr>
                        <w:rPr>
                          <w:color w:val="008000"/>
                          <w:sz w:val="16"/>
                          <w:szCs w:val="16"/>
                        </w:rPr>
                      </w:pPr>
                    </w:p>
                    <w:p w14:paraId="739D1F83" w14:textId="789F9B58" w:rsidR="005C5D06" w:rsidRPr="008D76B5" w:rsidRDefault="005C5D06">
                      <w:pPr>
                        <w:rPr>
                          <w:color w:val="008000"/>
                          <w:sz w:val="16"/>
                          <w:szCs w:val="16"/>
                        </w:rPr>
                      </w:pPr>
                    </w:p>
                    <w:p w14:paraId="64E97B71" w14:textId="2CBBD33F" w:rsidR="00341591" w:rsidRPr="00EA0AD9" w:rsidRDefault="00341591" w:rsidP="009B1328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A0AD9">
                        <w:rPr>
                          <w:b/>
                          <w:sz w:val="22"/>
                          <w:szCs w:val="22"/>
                          <w:u w:val="single"/>
                        </w:rPr>
                        <w:t>NOTE CHANGE OF DATES DUE TO ELECTION</w:t>
                      </w:r>
                    </w:p>
                    <w:p w14:paraId="29B40BA9" w14:textId="0B82E18A" w:rsidR="005C5D06" w:rsidRPr="00D6181E" w:rsidRDefault="00341591" w:rsidP="009B1328">
                      <w:pPr>
                        <w:rPr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sz w:val="15"/>
                          <w:szCs w:val="15"/>
                          <w:highlight w:val="green"/>
                        </w:rPr>
                        <w:t xml:space="preserve">Tues </w:t>
                      </w:r>
                      <w:r w:rsidR="00D6181E" w:rsidRPr="00D6181E">
                        <w:rPr>
                          <w:b/>
                          <w:sz w:val="15"/>
                          <w:szCs w:val="15"/>
                          <w:highlight w:val="green"/>
                        </w:rPr>
                        <w:t>1</w:t>
                      </w:r>
                      <w:r>
                        <w:rPr>
                          <w:b/>
                          <w:sz w:val="15"/>
                          <w:szCs w:val="15"/>
                          <w:highlight w:val="green"/>
                        </w:rPr>
                        <w:t>0</w:t>
                      </w:r>
                      <w:r w:rsidR="00D6181E" w:rsidRPr="00D6181E">
                        <w:rPr>
                          <w:b/>
                          <w:sz w:val="15"/>
                          <w:szCs w:val="15"/>
                          <w:highlight w:val="green"/>
                          <w:vertAlign w:val="superscript"/>
                        </w:rPr>
                        <w:t>th</w:t>
                      </w:r>
                      <w:r w:rsidR="00D6181E" w:rsidRPr="00D6181E">
                        <w:rPr>
                          <w:b/>
                          <w:sz w:val="15"/>
                          <w:szCs w:val="15"/>
                          <w:highlight w:val="green"/>
                        </w:rPr>
                        <w:t xml:space="preserve"> &amp; </w:t>
                      </w:r>
                      <w:r>
                        <w:rPr>
                          <w:b/>
                          <w:sz w:val="15"/>
                          <w:szCs w:val="15"/>
                          <w:highlight w:val="green"/>
                        </w:rPr>
                        <w:t>Wed 11</w:t>
                      </w:r>
                      <w:r w:rsidR="00D6181E" w:rsidRPr="00D6181E">
                        <w:rPr>
                          <w:b/>
                          <w:sz w:val="15"/>
                          <w:szCs w:val="15"/>
                          <w:highlight w:val="green"/>
                          <w:vertAlign w:val="superscript"/>
                        </w:rPr>
                        <w:t>th</w:t>
                      </w:r>
                      <w:r w:rsidR="00D6181E" w:rsidRPr="00D6181E">
                        <w:rPr>
                          <w:b/>
                          <w:sz w:val="15"/>
                          <w:szCs w:val="15"/>
                          <w:highlight w:val="green"/>
                        </w:rPr>
                        <w:t xml:space="preserve"> Dec: Y1 – Y4 Christmas show @ 1:30pm</w:t>
                      </w:r>
                      <w:r w:rsidR="00D6181E">
                        <w:rPr>
                          <w:b/>
                          <w:sz w:val="15"/>
                          <w:szCs w:val="15"/>
                        </w:rPr>
                        <w:t xml:space="preserve"> </w:t>
                      </w:r>
                    </w:p>
                    <w:p w14:paraId="7D06F110" w14:textId="6BBA3A23" w:rsidR="005C5D06" w:rsidRPr="00D6181E" w:rsidRDefault="00341591">
                      <w:pPr>
                        <w:rPr>
                          <w:b/>
                          <w:color w:val="0000FF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color w:val="0000FF"/>
                          <w:sz w:val="15"/>
                          <w:szCs w:val="15"/>
                          <w:highlight w:val="yellow"/>
                        </w:rPr>
                        <w:t>Mon 16</w:t>
                      </w:r>
                      <w:r w:rsidRPr="00341591">
                        <w:rPr>
                          <w:b/>
                          <w:color w:val="0000FF"/>
                          <w:sz w:val="15"/>
                          <w:szCs w:val="15"/>
                          <w:highlight w:val="yellow"/>
                          <w:vertAlign w:val="superscript"/>
                        </w:rPr>
                        <w:t>th</w:t>
                      </w:r>
                      <w:r w:rsidR="00D6181E" w:rsidRPr="00D6181E">
                        <w:rPr>
                          <w:b/>
                          <w:color w:val="0000FF"/>
                          <w:sz w:val="15"/>
                          <w:szCs w:val="15"/>
                          <w:highlight w:val="yellow"/>
                        </w:rPr>
                        <w:t xml:space="preserve"> Dec: Nursery Nativity @ 9:30am</w:t>
                      </w:r>
                    </w:p>
                    <w:p w14:paraId="795FC93C" w14:textId="77777777" w:rsidR="005C5D06" w:rsidRDefault="005C5D06"/>
                    <w:p w14:paraId="6AB80432" w14:textId="77777777" w:rsidR="005C5D06" w:rsidRDefault="005C5D06"/>
                    <w:p w14:paraId="3085E6AE" w14:textId="77777777" w:rsidR="005C5D06" w:rsidRDefault="005C5D06"/>
                    <w:p w14:paraId="1BEF65FF" w14:textId="77777777" w:rsidR="005C5D06" w:rsidRDefault="005C5D06"/>
                  </w:txbxContent>
                </v:textbox>
              </v:shape>
            </w:pict>
          </mc:Fallback>
        </mc:AlternateContent>
      </w:r>
    </w:p>
    <w:p w14:paraId="6ADF3B53" w14:textId="77777777" w:rsidR="0026505B" w:rsidRDefault="008D76B5" w:rsidP="009D3592">
      <w:pPr>
        <w:tabs>
          <w:tab w:val="left" w:pos="474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35D39" wp14:editId="70D9E3C5">
                <wp:simplePos x="0" y="0"/>
                <wp:positionH relativeFrom="column">
                  <wp:posOffset>6109335</wp:posOffset>
                </wp:positionH>
                <wp:positionV relativeFrom="paragraph">
                  <wp:posOffset>61595</wp:posOffset>
                </wp:positionV>
                <wp:extent cx="930910" cy="762000"/>
                <wp:effectExtent l="25400" t="25400" r="59690" b="50800"/>
                <wp:wrapNone/>
                <wp:docPr id="19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910" cy="7620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E7710" w14:textId="45B25BC8" w:rsidR="005C5D06" w:rsidRDefault="005C5D06" w:rsidP="00AF37F2">
                            <w:pPr>
                              <w:jc w:val="center"/>
                            </w:pPr>
                            <w:r>
                              <w:t>Dates for your Diary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35D39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98" o:spid="_x0000_s1028" type="#_x0000_t58" style="position:absolute;margin-left:481.05pt;margin-top:4.85pt;width:73.3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" fillcolor="yellow">
                <v:textbox>
                  <w:txbxContent>
                    <w:p w14:paraId="47AE7710" w14:textId="45B25BC8" w:rsidR="005C5D06" w:rsidRDefault="005C5D06" w:rsidP="00AF37F2">
                      <w:pPr>
                        <w:jc w:val="center"/>
                      </w:pPr>
                      <w:r>
                        <w:t>Dates for your Diary</w:t>
                      </w:r>
                    </w:p>
                  </w:txbxContent>
                </v:textbox>
              </v:shape>
            </w:pict>
          </mc:Fallback>
        </mc:AlternateContent>
      </w:r>
      <w:r w:rsidR="009D3592">
        <w:tab/>
      </w:r>
    </w:p>
    <w:p w14:paraId="623567F2" w14:textId="28535600" w:rsidR="009D3592" w:rsidRPr="00027E75" w:rsidRDefault="00807A10" w:rsidP="009D3592">
      <w:pPr>
        <w:tabs>
          <w:tab w:val="left" w:pos="3352"/>
        </w:tabs>
        <w:rPr>
          <w:sz w:val="16"/>
          <w:szCs w:val="16"/>
        </w:rPr>
      </w:pPr>
      <w:r>
        <w:t xml:space="preserve">                                                           </w:t>
      </w:r>
      <w:r w:rsidR="00027E75" w:rsidRPr="00807A10">
        <w:rPr>
          <w:color w:val="FF0000"/>
          <w:sz w:val="16"/>
          <w:szCs w:val="16"/>
          <w:highlight w:val="cyan"/>
        </w:rPr>
        <w:t>Mon 11</w:t>
      </w:r>
      <w:r w:rsidR="00027E75" w:rsidRPr="00807A10">
        <w:rPr>
          <w:color w:val="FF0000"/>
          <w:sz w:val="16"/>
          <w:szCs w:val="16"/>
          <w:highlight w:val="cyan"/>
          <w:vertAlign w:val="superscript"/>
        </w:rPr>
        <w:t>th</w:t>
      </w:r>
      <w:r w:rsidR="00027E75" w:rsidRPr="00807A10">
        <w:rPr>
          <w:color w:val="FF0000"/>
          <w:sz w:val="16"/>
          <w:szCs w:val="16"/>
          <w:highlight w:val="cyan"/>
        </w:rPr>
        <w:t xml:space="preserve"> &amp; Tues 12</w:t>
      </w:r>
      <w:r w:rsidR="00027E75" w:rsidRPr="00807A10">
        <w:rPr>
          <w:color w:val="FF0000"/>
          <w:sz w:val="16"/>
          <w:szCs w:val="16"/>
          <w:highlight w:val="cyan"/>
          <w:vertAlign w:val="superscript"/>
        </w:rPr>
        <w:t>th</w:t>
      </w:r>
      <w:r w:rsidR="00027E75" w:rsidRPr="00807A10">
        <w:rPr>
          <w:color w:val="FF0000"/>
          <w:sz w:val="16"/>
          <w:szCs w:val="16"/>
          <w:highlight w:val="cyan"/>
        </w:rPr>
        <w:t xml:space="preserve"> Nov:</w:t>
      </w:r>
      <w:r>
        <w:rPr>
          <w:color w:val="FF0000"/>
          <w:sz w:val="16"/>
          <w:szCs w:val="16"/>
        </w:rPr>
        <w:t xml:space="preserve"> Open Day 2:15pm – 3pm</w:t>
      </w:r>
    </w:p>
    <w:p w14:paraId="31280FCF" w14:textId="77777777" w:rsidR="009D3592" w:rsidRDefault="009D3592" w:rsidP="009D3592">
      <w:pPr>
        <w:tabs>
          <w:tab w:val="left" w:pos="4745"/>
        </w:tabs>
      </w:pPr>
    </w:p>
    <w:p w14:paraId="10F3D9D0" w14:textId="2AF23BC6" w:rsidR="0026505B" w:rsidRDefault="0026505B"/>
    <w:p w14:paraId="75F7C15F" w14:textId="1970040E" w:rsidR="0026505B" w:rsidRDefault="0026505B"/>
    <w:p w14:paraId="3CC25E49" w14:textId="002997A4" w:rsidR="0026505B" w:rsidRDefault="0026505B"/>
    <w:p w14:paraId="55636C0F" w14:textId="2D463C31" w:rsidR="009D3592" w:rsidRDefault="00D6181E" w:rsidP="009D3592">
      <w:pPr>
        <w:tabs>
          <w:tab w:val="left" w:pos="7542"/>
        </w:tabs>
      </w:pPr>
      <w:r>
        <w:t>2</w:t>
      </w:r>
    </w:p>
    <w:p w14:paraId="518AEF46" w14:textId="77777777" w:rsidR="00ED0D1E" w:rsidRDefault="00E42511" w:rsidP="00C5288A">
      <w:r>
        <w:t xml:space="preserve">                                                   </w:t>
      </w:r>
      <w:r w:rsidR="008D76B5">
        <w:t xml:space="preserve">    </w:t>
      </w:r>
    </w:p>
    <w:p w14:paraId="459D9745" w14:textId="77777777" w:rsidR="00D6181E" w:rsidRDefault="00ED0D1E" w:rsidP="00C5288A">
      <w:r>
        <w:t xml:space="preserve">                                                          </w:t>
      </w:r>
      <w:r w:rsidR="008C4A3F">
        <w:t xml:space="preserve"> </w:t>
      </w:r>
    </w:p>
    <w:p w14:paraId="6EE7C583" w14:textId="75F725B5" w:rsidR="009D3592" w:rsidRPr="00ED0D1E" w:rsidRDefault="00D6181E" w:rsidP="00C5288A">
      <w:r>
        <w:t xml:space="preserve">                                                           </w:t>
      </w:r>
      <w:r w:rsidR="008D76B5" w:rsidRPr="00ED0D1E">
        <w:rPr>
          <w:color w:val="00B050"/>
          <w:sz w:val="16"/>
          <w:szCs w:val="16"/>
        </w:rPr>
        <w:t>Thurs 28</w:t>
      </w:r>
      <w:r w:rsidR="008D76B5" w:rsidRPr="00ED0D1E">
        <w:rPr>
          <w:color w:val="00B050"/>
          <w:sz w:val="16"/>
          <w:szCs w:val="16"/>
          <w:vertAlign w:val="superscript"/>
        </w:rPr>
        <w:t>th</w:t>
      </w:r>
      <w:r w:rsidR="008D76B5" w:rsidRPr="00ED0D1E">
        <w:rPr>
          <w:color w:val="00B050"/>
          <w:sz w:val="16"/>
          <w:szCs w:val="16"/>
        </w:rPr>
        <w:t xml:space="preserve"> Nov: FOGS Christmas </w:t>
      </w:r>
      <w:r w:rsidR="001E4818">
        <w:rPr>
          <w:color w:val="00B050"/>
          <w:sz w:val="16"/>
          <w:szCs w:val="16"/>
        </w:rPr>
        <w:t>Bonanza</w:t>
      </w:r>
      <w:r w:rsidRPr="00ED0D1E">
        <w:rPr>
          <w:color w:val="00B050"/>
          <w:sz w:val="16"/>
          <w:szCs w:val="16"/>
        </w:rPr>
        <w:t xml:space="preserve"> (</w:t>
      </w:r>
      <w:r w:rsidR="00ED0D1E">
        <w:rPr>
          <w:color w:val="00B050"/>
          <w:sz w:val="16"/>
          <w:szCs w:val="16"/>
        </w:rPr>
        <w:t>Information to follow)</w:t>
      </w:r>
      <w:r w:rsidR="0032404D" w:rsidRPr="00ED0D1E">
        <w:rPr>
          <w:color w:val="00B050"/>
          <w:sz w:val="16"/>
          <w:szCs w:val="16"/>
        </w:rPr>
        <w:t xml:space="preserve"> </w:t>
      </w:r>
    </w:p>
    <w:p w14:paraId="41FF11E2" w14:textId="09959099" w:rsidR="00C5288A" w:rsidRPr="008D76B5" w:rsidRDefault="0032404D" w:rsidP="00C5288A">
      <w:pPr>
        <w:rPr>
          <w:sz w:val="16"/>
          <w:szCs w:val="16"/>
        </w:rPr>
      </w:pPr>
      <w:r w:rsidRPr="008D76B5">
        <w:rPr>
          <w:sz w:val="16"/>
          <w:szCs w:val="16"/>
        </w:rPr>
        <w:t xml:space="preserve">      </w:t>
      </w:r>
    </w:p>
    <w:p w14:paraId="3BCB7F9C" w14:textId="292822E5" w:rsidR="00EA0F42" w:rsidRPr="0032404D" w:rsidRDefault="00EA0F42" w:rsidP="0032404D"/>
    <w:p w14:paraId="5CCD36BA" w14:textId="12B8AB33" w:rsidR="0003733D" w:rsidRDefault="0003733D"/>
    <w:p w14:paraId="47B95A2E" w14:textId="49D8F3AE" w:rsidR="00D30A5D" w:rsidRDefault="00FA79E6" w:rsidP="00E256D0">
      <w:pPr>
        <w:rPr>
          <w:b/>
          <w:color w:val="339966"/>
          <w:sz w:val="16"/>
          <w:szCs w:val="16"/>
          <w:u w:val="singl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A32228" wp14:editId="2DC91015">
                <wp:simplePos x="0" y="0"/>
                <wp:positionH relativeFrom="column">
                  <wp:posOffset>-288906</wp:posOffset>
                </wp:positionH>
                <wp:positionV relativeFrom="paragraph">
                  <wp:posOffset>139084</wp:posOffset>
                </wp:positionV>
                <wp:extent cx="5334000" cy="3472477"/>
                <wp:effectExtent l="0" t="0" r="19050" b="13970"/>
                <wp:wrapNone/>
                <wp:docPr id="2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34724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6EAD5" w14:textId="4CBDE4B8" w:rsidR="005C5D06" w:rsidRPr="00FA79E6" w:rsidRDefault="005C5D06" w:rsidP="005D6BD0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14"/>
                                <w:szCs w:val="14"/>
                              </w:rPr>
                              <w:t>Take Note:</w:t>
                            </w:r>
                          </w:p>
                          <w:p w14:paraId="5414AC78" w14:textId="6564A902" w:rsidR="005C5D06" w:rsidRPr="00FA79E6" w:rsidRDefault="005C5D06" w:rsidP="005D6BD0">
                            <w:pPr>
                              <w:jc w:val="both"/>
                              <w:rPr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Comic Sans MS" w:hAnsi="Comic Sans MS"/>
                                <w:color w:val="301EE3"/>
                                <w:sz w:val="14"/>
                                <w:szCs w:val="14"/>
                              </w:rPr>
                              <w:t>*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301EE3"/>
                                <w:sz w:val="14"/>
                                <w:szCs w:val="14"/>
                              </w:rPr>
                              <w:t>Remember</w:t>
                            </w:r>
                            <w:r w:rsidRPr="00FA79E6">
                              <w:rPr>
                                <w:rFonts w:ascii="Comic Sans MS" w:hAnsi="Comic Sans MS"/>
                                <w:color w:val="301EE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301EE3"/>
                                <w:sz w:val="14"/>
                                <w:szCs w:val="14"/>
                              </w:rPr>
                              <w:t>Morning supervision</w:t>
                            </w:r>
                            <w:r w:rsidRPr="00FA79E6">
                              <w:rPr>
                                <w:rFonts w:ascii="Comic Sans MS" w:hAnsi="Comic Sans MS"/>
                                <w:color w:val="301EE3"/>
                                <w:sz w:val="14"/>
                                <w:szCs w:val="14"/>
                              </w:rPr>
                              <w:t xml:space="preserve"> begins at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301EE3"/>
                                <w:sz w:val="14"/>
                                <w:szCs w:val="14"/>
                                <w:u w:val="single"/>
                              </w:rPr>
                              <w:t>08:30am</w:t>
                            </w:r>
                            <w:r w:rsidRPr="00FA79E6">
                              <w:rPr>
                                <w:rFonts w:ascii="Comic Sans MS" w:hAnsi="Comic Sans MS"/>
                                <w:color w:val="301EE3"/>
                                <w:sz w:val="14"/>
                                <w:szCs w:val="14"/>
                              </w:rPr>
                              <w:t xml:space="preserve">. There are still a number of children being dropped off at school before 08:30am. Children should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301EE3"/>
                                <w:sz w:val="14"/>
                                <w:szCs w:val="14"/>
                              </w:rPr>
                              <w:t>not</w:t>
                            </w:r>
                            <w:r w:rsidRPr="00FA79E6">
                              <w:rPr>
                                <w:rFonts w:ascii="Comic Sans MS" w:hAnsi="Comic Sans MS"/>
                                <w:color w:val="301EE3"/>
                                <w:sz w:val="14"/>
                                <w:szCs w:val="14"/>
                              </w:rPr>
                              <w:t xml:space="preserve"> be left unattended in playground before 08:30am.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301EE3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B397E14" w14:textId="15456181" w:rsidR="005C5D06" w:rsidRPr="00FA79E6" w:rsidRDefault="005C5D06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BB122B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Comic Sans MS" w:hAnsi="Comic Sans MS"/>
                                <w:color w:val="BB122B"/>
                                <w:sz w:val="14"/>
                                <w:szCs w:val="14"/>
                              </w:rPr>
                              <w:t>*Thank you to everyone for your co-operation in response to our request to park in the designated parking spaces outside the school gate. This has made a huge difference in the interests of your children’s safety.</w:t>
                            </w:r>
                          </w:p>
                          <w:p w14:paraId="712DE311" w14:textId="69A3D57B" w:rsidR="005C5D06" w:rsidRPr="00FA79E6" w:rsidRDefault="005C5D06" w:rsidP="00A7662E">
                            <w:pPr>
                              <w:jc w:val="both"/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 xml:space="preserve">*Remember to keep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FF26D8"/>
                                <w:sz w:val="14"/>
                                <w:szCs w:val="14"/>
                              </w:rPr>
                              <w:t>ALL</w:t>
                            </w:r>
                            <w:r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 xml:space="preserve"> payments up to date: dinners, trips, activities…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FF26D8"/>
                                <w:sz w:val="14"/>
                                <w:szCs w:val="14"/>
                              </w:rPr>
                              <w:t>must</w:t>
                            </w:r>
                            <w:r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 xml:space="preserve"> be paid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FF26D8"/>
                                <w:sz w:val="14"/>
                                <w:szCs w:val="14"/>
                              </w:rPr>
                              <w:t xml:space="preserve">in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FF26D8"/>
                                <w:sz w:val="14"/>
                                <w:szCs w:val="14"/>
                                <w:u w:val="single"/>
                              </w:rPr>
                              <w:t>advance</w:t>
                            </w:r>
                            <w:r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 xml:space="preserve">. There are a number of accounts in deficit. Due to budgetary constraints it is essential that payments are made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FF26D8"/>
                                <w:sz w:val="14"/>
                                <w:szCs w:val="14"/>
                              </w:rPr>
                              <w:t>in full</w:t>
                            </w:r>
                            <w:r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 xml:space="preserve"> and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FF26D8"/>
                                <w:sz w:val="14"/>
                                <w:szCs w:val="14"/>
                              </w:rPr>
                              <w:t>on time</w:t>
                            </w:r>
                            <w:r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>. At the end of each week if your account is in deficit we will be making contact with you in order to address this.</w:t>
                            </w:r>
                          </w:p>
                          <w:p w14:paraId="0B73B043" w14:textId="4E071402" w:rsidR="005C5D06" w:rsidRPr="00FA79E6" w:rsidRDefault="005C5D06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Comic Sans MS" w:hAnsi="Comic Sans MS"/>
                                <w:b/>
                                <w:color w:val="FF26D8"/>
                                <w:sz w:val="14"/>
                                <w:szCs w:val="14"/>
                              </w:rPr>
                              <w:t>*Parentpay:</w:t>
                            </w:r>
                            <w:r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 xml:space="preserve"> If you </w:t>
                            </w:r>
                            <w:r w:rsidR="00807A10"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 xml:space="preserve">are experiencing </w:t>
                            </w:r>
                            <w:r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 xml:space="preserve">any difficulties </w:t>
                            </w:r>
                            <w:r w:rsidR="00807A10"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>with Parentpay,</w:t>
                            </w:r>
                            <w:r w:rsidRPr="00FA79E6">
                              <w:rPr>
                                <w:rFonts w:ascii="Comic Sans MS" w:hAnsi="Comic Sans MS"/>
                                <w:color w:val="FF26D8"/>
                                <w:sz w:val="14"/>
                                <w:szCs w:val="14"/>
                              </w:rPr>
                              <w:t xml:space="preserve"> call into the office and Mrs Doherty will be happy to help. </w:t>
                            </w:r>
                          </w:p>
                          <w:p w14:paraId="1E7DAFFF" w14:textId="05278009" w:rsidR="005C5D06" w:rsidRPr="00FA79E6" w:rsidRDefault="005C5D06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3366FF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Comic Sans MS" w:hAnsi="Comic Sans MS"/>
                                <w:color w:val="3366FF"/>
                                <w:sz w:val="14"/>
                                <w:szCs w:val="14"/>
                              </w:rPr>
                              <w:t>*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3366FF"/>
                                <w:sz w:val="14"/>
                                <w:szCs w:val="14"/>
                              </w:rPr>
                              <w:t>Y1 – Y6 Parent Teacher Meetings</w:t>
                            </w:r>
                            <w:r w:rsidRPr="00FA79E6">
                              <w:rPr>
                                <w:rFonts w:ascii="Comic Sans MS" w:hAnsi="Comic Sans MS"/>
                                <w:color w:val="3366FF"/>
                                <w:sz w:val="14"/>
                                <w:szCs w:val="14"/>
                              </w:rPr>
                              <w:t xml:space="preserve"> will take place on Monday 25</w:t>
                            </w:r>
                            <w:r w:rsidRPr="00FA79E6">
                              <w:rPr>
                                <w:rFonts w:ascii="Comic Sans MS" w:hAnsi="Comic Sans MS"/>
                                <w:color w:val="3366FF"/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FA79E6">
                              <w:rPr>
                                <w:rFonts w:ascii="Comic Sans MS" w:hAnsi="Comic Sans MS"/>
                                <w:color w:val="3366FF"/>
                                <w:sz w:val="14"/>
                                <w:szCs w:val="14"/>
                              </w:rPr>
                              <w:t xml:space="preserve"> November 09:00am – 15:00pm and Tuesday 26</w:t>
                            </w:r>
                            <w:r w:rsidRPr="00FA79E6">
                              <w:rPr>
                                <w:rFonts w:ascii="Comic Sans MS" w:hAnsi="Comic Sans MS"/>
                                <w:color w:val="3366FF"/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FA79E6">
                              <w:rPr>
                                <w:rFonts w:ascii="Comic Sans MS" w:hAnsi="Comic Sans MS"/>
                                <w:color w:val="3366FF"/>
                                <w:sz w:val="14"/>
                                <w:szCs w:val="14"/>
                              </w:rPr>
                              <w:t xml:space="preserve"> November 09:00am – 12:00pm. Each meeting will last 10 minutes. Please adhere to appointment times in order to ensure a smooth running order for everyone.</w:t>
                            </w:r>
                          </w:p>
                          <w:p w14:paraId="3491ADE1" w14:textId="20171538" w:rsidR="005C5D06" w:rsidRPr="00FA79E6" w:rsidRDefault="005C5D06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Comic Sans MS" w:hAnsi="Comic Sans MS"/>
                                <w:b/>
                                <w:color w:val="00B050"/>
                                <w:sz w:val="14"/>
                                <w:szCs w:val="14"/>
                              </w:rPr>
                              <w:t>*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00B050"/>
                                <w:sz w:val="14"/>
                                <w:szCs w:val="14"/>
                                <w:u w:val="single"/>
                              </w:rPr>
                              <w:t>Health &amp; Safety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Pr="00FA79E6">
                              <w:rPr>
                                <w:rFonts w:ascii="Comic Sans MS" w:hAnsi="Comic Sans MS"/>
                                <w:color w:val="00B050"/>
                                <w:sz w:val="14"/>
                                <w:szCs w:val="14"/>
                              </w:rPr>
                              <w:t xml:space="preserve">Another reminder to ensure that you do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00B050"/>
                                <w:sz w:val="14"/>
                                <w:szCs w:val="14"/>
                              </w:rPr>
                              <w:t>NOT</w:t>
                            </w:r>
                            <w:r w:rsidRPr="00FA79E6">
                              <w:rPr>
                                <w:rFonts w:ascii="Comic Sans MS" w:hAnsi="Comic Sans MS"/>
                                <w:color w:val="00B050"/>
                                <w:sz w:val="14"/>
                                <w:szCs w:val="14"/>
                              </w:rPr>
                              <w:t xml:space="preserve"> send nuts or foods containing nuts into school with your child. We have children in school with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00B050"/>
                                <w:sz w:val="14"/>
                                <w:szCs w:val="14"/>
                              </w:rPr>
                              <w:t>severe nut allergies.</w:t>
                            </w:r>
                          </w:p>
                          <w:p w14:paraId="3095C94E" w14:textId="655E1C6D" w:rsidR="00807A10" w:rsidRPr="00FA79E6" w:rsidRDefault="00807A10" w:rsidP="00807A10">
                            <w:pPr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*Open Day:</w:t>
                            </w:r>
                            <w:r w:rsidRPr="00FA79E6"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  <w:t xml:space="preserve"> If you have children starting Nursery or Year 1 in September 2020 we would like to invite you to come and have a look around on Mon 11</w:t>
                            </w:r>
                            <w:r w:rsidRPr="00FA79E6"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FA79E6"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  <w:t xml:space="preserve"> &amp; Tues 12</w:t>
                            </w:r>
                            <w:r w:rsidRPr="00FA79E6"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FA79E6"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  <w:t xml:space="preserve"> Nov 2:15pm – 3pm.</w:t>
                            </w:r>
                          </w:p>
                          <w:p w14:paraId="2EE786ED" w14:textId="4D749015" w:rsidR="005C5D06" w:rsidRPr="00FA79E6" w:rsidRDefault="005C5D06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4E48C0" w:rsidRPr="00FA79E6"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Pr="00FA79E6"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</w:rPr>
                              <w:t>Sacrament of Confirmation for our year 7 pupils will be celebrated on Saturday 28</w:t>
                            </w:r>
                            <w:r w:rsidRPr="00FA79E6"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FA79E6"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</w:rPr>
                              <w:t xml:space="preserve"> March 2020 </w:t>
                            </w:r>
                            <w:r w:rsidR="004E48C0" w:rsidRPr="00FA79E6"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</w:rPr>
                              <w:t xml:space="preserve">by Monsignor Andrew Dolan </w:t>
                            </w:r>
                            <w:r w:rsidRPr="00FA79E6"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</w:rPr>
                              <w:t xml:space="preserve">in </w:t>
                            </w:r>
                            <w:r w:rsidR="004E48C0" w:rsidRPr="00FA79E6"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</w:rPr>
                              <w:t>St Columb’s Church, Chapel Road @ 11:00am</w:t>
                            </w:r>
                            <w:r w:rsidRPr="00FA79E6">
                              <w:rPr>
                                <w:rFonts w:ascii="Comic Sans MS" w:hAnsi="Comic Sans MS"/>
                                <w:color w:val="D09239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4AD55C4D" w14:textId="7494A2AB" w:rsidR="005C5D06" w:rsidRPr="00FA79E6" w:rsidRDefault="00696BBB" w:rsidP="005D6BD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2CBA41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Comic Sans MS" w:hAnsi="Comic Sans MS"/>
                                <w:b/>
                                <w:color w:val="2CBA41"/>
                                <w:sz w:val="14"/>
                                <w:szCs w:val="14"/>
                              </w:rPr>
                              <w:t>* The Friends of Good Shepherd are appealing for volunteers to help out with the Christmas</w:t>
                            </w:r>
                            <w:r w:rsidRPr="00696BBB">
                              <w:rPr>
                                <w:rFonts w:ascii="Comic Sans MS" w:hAnsi="Comic Sans MS"/>
                                <w:b/>
                                <w:color w:val="2CBA4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2CBA41"/>
                                <w:sz w:val="14"/>
                                <w:szCs w:val="14"/>
                              </w:rPr>
                              <w:t>B</w:t>
                            </w:r>
                            <w:r w:rsidR="001E4818" w:rsidRPr="00FA79E6">
                              <w:rPr>
                                <w:rFonts w:ascii="Comic Sans MS" w:hAnsi="Comic Sans MS"/>
                                <w:b/>
                                <w:color w:val="2CBA41"/>
                                <w:sz w:val="14"/>
                                <w:szCs w:val="14"/>
                              </w:rPr>
                              <w:t>onanza</w:t>
                            </w:r>
                            <w:r w:rsidRPr="00FA79E6">
                              <w:rPr>
                                <w:rFonts w:ascii="Comic Sans MS" w:hAnsi="Comic Sans MS"/>
                                <w:b/>
                                <w:color w:val="2CBA41"/>
                                <w:sz w:val="14"/>
                                <w:szCs w:val="14"/>
                              </w:rPr>
                              <w:t>. They would also appreciate any donations from businesses. If you are willing to help out, please contact school. Your help will be very much appreciated.</w:t>
                            </w:r>
                          </w:p>
                          <w:p w14:paraId="542ECB71" w14:textId="2BFC439B" w:rsidR="005C5D06" w:rsidRPr="00FA79E6" w:rsidRDefault="005C5D06" w:rsidP="005D6BD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</w:p>
                          <w:p w14:paraId="38294B4A" w14:textId="2ED6738B" w:rsidR="005C5D06" w:rsidRPr="0032404D" w:rsidRDefault="005C5D06" w:rsidP="001E22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9966"/>
                              </w:rPr>
                            </w:pPr>
                          </w:p>
                          <w:p w14:paraId="233A2B9A" w14:textId="77777777" w:rsidR="005C5D06" w:rsidRDefault="005C5D06" w:rsidP="006E63C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32228" id="Text Box 73" o:spid="_x0000_s1029" type="#_x0000_t202" style="position:absolute;margin-left:-22.75pt;margin-top:10.95pt;width:420pt;height:27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">
                <v:textbox>
                  <w:txbxContent>
                    <w:p w14:paraId="1B36EAD5" w14:textId="4CBDE4B8" w:rsidR="005C5D06" w:rsidRPr="00FA79E6" w:rsidRDefault="005C5D06" w:rsidP="005D6BD0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Lucida Handwriting" w:hAnsi="Lucida Handwriting"/>
                          <w:b/>
                          <w:color w:val="00B050"/>
                          <w:sz w:val="14"/>
                          <w:szCs w:val="14"/>
                        </w:rPr>
                        <w:t>Take Note:</w:t>
                      </w:r>
                    </w:p>
                    <w:p w14:paraId="5414AC78" w14:textId="6564A902" w:rsidR="005C5D06" w:rsidRPr="00FA79E6" w:rsidRDefault="005C5D06" w:rsidP="005D6BD0">
                      <w:pPr>
                        <w:jc w:val="both"/>
                        <w:rPr>
                          <w:color w:val="008000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Comic Sans MS" w:hAnsi="Comic Sans MS"/>
                          <w:color w:val="301EE3"/>
                          <w:sz w:val="14"/>
                          <w:szCs w:val="14"/>
                        </w:rPr>
                        <w:t>*</w:t>
                      </w:r>
                      <w:r w:rsidRPr="00FA79E6">
                        <w:rPr>
                          <w:rFonts w:ascii="Comic Sans MS" w:hAnsi="Comic Sans MS"/>
                          <w:b/>
                          <w:color w:val="301EE3"/>
                          <w:sz w:val="14"/>
                          <w:szCs w:val="14"/>
                        </w:rPr>
                        <w:t>Remember</w:t>
                      </w:r>
                      <w:r w:rsidRPr="00FA79E6">
                        <w:rPr>
                          <w:rFonts w:ascii="Comic Sans MS" w:hAnsi="Comic Sans MS"/>
                          <w:color w:val="301EE3"/>
                          <w:sz w:val="14"/>
                          <w:szCs w:val="14"/>
                        </w:rPr>
                        <w:t xml:space="preserve"> </w:t>
                      </w:r>
                      <w:r w:rsidRPr="00FA79E6">
                        <w:rPr>
                          <w:rFonts w:ascii="Comic Sans MS" w:hAnsi="Comic Sans MS"/>
                          <w:b/>
                          <w:color w:val="301EE3"/>
                          <w:sz w:val="14"/>
                          <w:szCs w:val="14"/>
                        </w:rPr>
                        <w:t>Morning supervision</w:t>
                      </w:r>
                      <w:r w:rsidRPr="00FA79E6">
                        <w:rPr>
                          <w:rFonts w:ascii="Comic Sans MS" w:hAnsi="Comic Sans MS"/>
                          <w:color w:val="301EE3"/>
                          <w:sz w:val="14"/>
                          <w:szCs w:val="14"/>
                        </w:rPr>
                        <w:t xml:space="preserve"> begins at </w:t>
                      </w:r>
                      <w:r w:rsidRPr="00FA79E6">
                        <w:rPr>
                          <w:rFonts w:ascii="Comic Sans MS" w:hAnsi="Comic Sans MS"/>
                          <w:b/>
                          <w:color w:val="301EE3"/>
                          <w:sz w:val="14"/>
                          <w:szCs w:val="14"/>
                          <w:u w:val="single"/>
                        </w:rPr>
                        <w:t>08:30am</w:t>
                      </w:r>
                      <w:r w:rsidRPr="00FA79E6">
                        <w:rPr>
                          <w:rFonts w:ascii="Comic Sans MS" w:hAnsi="Comic Sans MS"/>
                          <w:color w:val="301EE3"/>
                          <w:sz w:val="14"/>
                          <w:szCs w:val="14"/>
                        </w:rPr>
                        <w:t xml:space="preserve">. There are still a number of children being dropped off at school before 08:30am. Children should </w:t>
                      </w:r>
                      <w:r w:rsidRPr="00FA79E6">
                        <w:rPr>
                          <w:rFonts w:ascii="Comic Sans MS" w:hAnsi="Comic Sans MS"/>
                          <w:b/>
                          <w:color w:val="301EE3"/>
                          <w:sz w:val="14"/>
                          <w:szCs w:val="14"/>
                        </w:rPr>
                        <w:t>not</w:t>
                      </w:r>
                      <w:r w:rsidRPr="00FA79E6">
                        <w:rPr>
                          <w:rFonts w:ascii="Comic Sans MS" w:hAnsi="Comic Sans MS"/>
                          <w:color w:val="301EE3"/>
                          <w:sz w:val="14"/>
                          <w:szCs w:val="14"/>
                        </w:rPr>
                        <w:t xml:space="preserve"> be left unattended in playground before 08:30am.</w:t>
                      </w:r>
                      <w:r w:rsidRPr="00FA79E6">
                        <w:rPr>
                          <w:rFonts w:ascii="Comic Sans MS" w:hAnsi="Comic Sans MS"/>
                          <w:b/>
                          <w:color w:val="301EE3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B397E14" w14:textId="15456181" w:rsidR="005C5D06" w:rsidRPr="00FA79E6" w:rsidRDefault="005C5D06" w:rsidP="005D6BD0">
                      <w:pPr>
                        <w:jc w:val="both"/>
                        <w:rPr>
                          <w:rFonts w:ascii="Comic Sans MS" w:hAnsi="Comic Sans MS"/>
                          <w:color w:val="BB122B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Comic Sans MS" w:hAnsi="Comic Sans MS"/>
                          <w:color w:val="BB122B"/>
                          <w:sz w:val="14"/>
                          <w:szCs w:val="14"/>
                        </w:rPr>
                        <w:t>*Thank you to everyone for your co-operation in response to our request to park in the designated parking spaces outside the school gate. This has made a huge difference in the interests of your children’s safety.</w:t>
                      </w:r>
                    </w:p>
                    <w:p w14:paraId="712DE311" w14:textId="69A3D57B" w:rsidR="005C5D06" w:rsidRPr="00FA79E6" w:rsidRDefault="005C5D06" w:rsidP="00A7662E">
                      <w:pPr>
                        <w:jc w:val="both"/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 xml:space="preserve">*Remember to keep </w:t>
                      </w:r>
                      <w:r w:rsidRPr="00FA79E6">
                        <w:rPr>
                          <w:rFonts w:ascii="Comic Sans MS" w:hAnsi="Comic Sans MS"/>
                          <w:b/>
                          <w:color w:val="FF26D8"/>
                          <w:sz w:val="14"/>
                          <w:szCs w:val="14"/>
                        </w:rPr>
                        <w:t>ALL</w:t>
                      </w:r>
                      <w:r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 xml:space="preserve"> payments up to date: dinners, trips, activities… </w:t>
                      </w:r>
                      <w:r w:rsidRPr="00FA79E6">
                        <w:rPr>
                          <w:rFonts w:ascii="Comic Sans MS" w:hAnsi="Comic Sans MS"/>
                          <w:b/>
                          <w:color w:val="FF26D8"/>
                          <w:sz w:val="14"/>
                          <w:szCs w:val="14"/>
                        </w:rPr>
                        <w:t>must</w:t>
                      </w:r>
                      <w:r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 xml:space="preserve"> be paid </w:t>
                      </w:r>
                      <w:r w:rsidRPr="00FA79E6">
                        <w:rPr>
                          <w:rFonts w:ascii="Comic Sans MS" w:hAnsi="Comic Sans MS"/>
                          <w:b/>
                          <w:color w:val="FF26D8"/>
                          <w:sz w:val="14"/>
                          <w:szCs w:val="14"/>
                        </w:rPr>
                        <w:t xml:space="preserve">in </w:t>
                      </w:r>
                      <w:r w:rsidRPr="00FA79E6">
                        <w:rPr>
                          <w:rFonts w:ascii="Comic Sans MS" w:hAnsi="Comic Sans MS"/>
                          <w:b/>
                          <w:color w:val="FF26D8"/>
                          <w:sz w:val="14"/>
                          <w:szCs w:val="14"/>
                          <w:u w:val="single"/>
                        </w:rPr>
                        <w:t>advance</w:t>
                      </w:r>
                      <w:r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 xml:space="preserve">. There are a number of accounts in deficit. Due to budgetary constraints it is essential that payments are made </w:t>
                      </w:r>
                      <w:r w:rsidRPr="00FA79E6">
                        <w:rPr>
                          <w:rFonts w:ascii="Comic Sans MS" w:hAnsi="Comic Sans MS"/>
                          <w:b/>
                          <w:color w:val="FF26D8"/>
                          <w:sz w:val="14"/>
                          <w:szCs w:val="14"/>
                        </w:rPr>
                        <w:t>in full</w:t>
                      </w:r>
                      <w:r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 xml:space="preserve"> and </w:t>
                      </w:r>
                      <w:r w:rsidRPr="00FA79E6">
                        <w:rPr>
                          <w:rFonts w:ascii="Comic Sans MS" w:hAnsi="Comic Sans MS"/>
                          <w:b/>
                          <w:color w:val="FF26D8"/>
                          <w:sz w:val="14"/>
                          <w:szCs w:val="14"/>
                        </w:rPr>
                        <w:t>on time</w:t>
                      </w:r>
                      <w:r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>. At the end of each week if your account is in deficit we will be making contact with you in order to address this.</w:t>
                      </w:r>
                    </w:p>
                    <w:p w14:paraId="0B73B043" w14:textId="4E071402" w:rsidR="005C5D06" w:rsidRPr="00FA79E6" w:rsidRDefault="005C5D06" w:rsidP="005D6BD0">
                      <w:pPr>
                        <w:jc w:val="both"/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Comic Sans MS" w:hAnsi="Comic Sans MS"/>
                          <w:b/>
                          <w:color w:val="FF26D8"/>
                          <w:sz w:val="14"/>
                          <w:szCs w:val="14"/>
                        </w:rPr>
                        <w:t>*Parentpay:</w:t>
                      </w:r>
                      <w:r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 xml:space="preserve"> If you </w:t>
                      </w:r>
                      <w:r w:rsidR="00807A10"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 xml:space="preserve">are experiencing </w:t>
                      </w:r>
                      <w:r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 xml:space="preserve">any difficulties </w:t>
                      </w:r>
                      <w:r w:rsidR="00807A10"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>with Parentpay,</w:t>
                      </w:r>
                      <w:r w:rsidRPr="00FA79E6">
                        <w:rPr>
                          <w:rFonts w:ascii="Comic Sans MS" w:hAnsi="Comic Sans MS"/>
                          <w:color w:val="FF26D8"/>
                          <w:sz w:val="14"/>
                          <w:szCs w:val="14"/>
                        </w:rPr>
                        <w:t xml:space="preserve"> call into the office and Mrs Doherty will be happy to help. </w:t>
                      </w:r>
                    </w:p>
                    <w:p w14:paraId="1E7DAFFF" w14:textId="05278009" w:rsidR="005C5D06" w:rsidRPr="00FA79E6" w:rsidRDefault="005C5D06" w:rsidP="005D6BD0">
                      <w:pPr>
                        <w:jc w:val="both"/>
                        <w:rPr>
                          <w:rFonts w:ascii="Comic Sans MS" w:hAnsi="Comic Sans MS"/>
                          <w:color w:val="3366FF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Comic Sans MS" w:hAnsi="Comic Sans MS"/>
                          <w:color w:val="3366FF"/>
                          <w:sz w:val="14"/>
                          <w:szCs w:val="14"/>
                        </w:rPr>
                        <w:t>*</w:t>
                      </w:r>
                      <w:r w:rsidRPr="00FA79E6">
                        <w:rPr>
                          <w:rFonts w:ascii="Comic Sans MS" w:hAnsi="Comic Sans MS"/>
                          <w:b/>
                          <w:color w:val="3366FF"/>
                          <w:sz w:val="14"/>
                          <w:szCs w:val="14"/>
                        </w:rPr>
                        <w:t>Y1 – Y6 Parent Teacher Meetings</w:t>
                      </w:r>
                      <w:r w:rsidRPr="00FA79E6">
                        <w:rPr>
                          <w:rFonts w:ascii="Comic Sans MS" w:hAnsi="Comic Sans MS"/>
                          <w:color w:val="3366FF"/>
                          <w:sz w:val="14"/>
                          <w:szCs w:val="14"/>
                        </w:rPr>
                        <w:t xml:space="preserve"> will take place on Monday 25</w:t>
                      </w:r>
                      <w:r w:rsidRPr="00FA79E6">
                        <w:rPr>
                          <w:rFonts w:ascii="Comic Sans MS" w:hAnsi="Comic Sans MS"/>
                          <w:color w:val="3366FF"/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FA79E6">
                        <w:rPr>
                          <w:rFonts w:ascii="Comic Sans MS" w:hAnsi="Comic Sans MS"/>
                          <w:color w:val="3366FF"/>
                          <w:sz w:val="14"/>
                          <w:szCs w:val="14"/>
                        </w:rPr>
                        <w:t xml:space="preserve"> November 09:00am – 15:00pm and Tuesday 26</w:t>
                      </w:r>
                      <w:r w:rsidRPr="00FA79E6">
                        <w:rPr>
                          <w:rFonts w:ascii="Comic Sans MS" w:hAnsi="Comic Sans MS"/>
                          <w:color w:val="3366FF"/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FA79E6">
                        <w:rPr>
                          <w:rFonts w:ascii="Comic Sans MS" w:hAnsi="Comic Sans MS"/>
                          <w:color w:val="3366FF"/>
                          <w:sz w:val="14"/>
                          <w:szCs w:val="14"/>
                        </w:rPr>
                        <w:t xml:space="preserve"> November 09:00am – 12:00pm. Each meeting will last 10 minutes. Please adhere to appointment times in order to ensure a smooth running order for everyone.</w:t>
                      </w:r>
                    </w:p>
                    <w:p w14:paraId="3491ADE1" w14:textId="20171538" w:rsidR="005C5D06" w:rsidRPr="00FA79E6" w:rsidRDefault="005C5D06" w:rsidP="005D6BD0">
                      <w:pPr>
                        <w:jc w:val="both"/>
                        <w:rPr>
                          <w:rFonts w:ascii="Comic Sans MS" w:hAnsi="Comic Sans MS"/>
                          <w:color w:val="00B050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Comic Sans MS" w:hAnsi="Comic Sans MS"/>
                          <w:b/>
                          <w:color w:val="00B050"/>
                          <w:sz w:val="14"/>
                          <w:szCs w:val="14"/>
                        </w:rPr>
                        <w:t>*</w:t>
                      </w:r>
                      <w:r w:rsidRPr="00FA79E6">
                        <w:rPr>
                          <w:rFonts w:ascii="Comic Sans MS" w:hAnsi="Comic Sans MS"/>
                          <w:b/>
                          <w:color w:val="00B050"/>
                          <w:sz w:val="14"/>
                          <w:szCs w:val="14"/>
                          <w:u w:val="single"/>
                        </w:rPr>
                        <w:t>Health &amp; Safety</w:t>
                      </w:r>
                      <w:r w:rsidRPr="00FA79E6">
                        <w:rPr>
                          <w:rFonts w:ascii="Comic Sans MS" w:hAnsi="Comic Sans MS"/>
                          <w:b/>
                          <w:color w:val="00B050"/>
                          <w:sz w:val="14"/>
                          <w:szCs w:val="14"/>
                        </w:rPr>
                        <w:t xml:space="preserve">: </w:t>
                      </w:r>
                      <w:r w:rsidRPr="00FA79E6">
                        <w:rPr>
                          <w:rFonts w:ascii="Comic Sans MS" w:hAnsi="Comic Sans MS"/>
                          <w:color w:val="00B050"/>
                          <w:sz w:val="14"/>
                          <w:szCs w:val="14"/>
                        </w:rPr>
                        <w:t xml:space="preserve">Another reminder to ensure that you do </w:t>
                      </w:r>
                      <w:r w:rsidRPr="00FA79E6">
                        <w:rPr>
                          <w:rFonts w:ascii="Comic Sans MS" w:hAnsi="Comic Sans MS"/>
                          <w:b/>
                          <w:color w:val="00B050"/>
                          <w:sz w:val="14"/>
                          <w:szCs w:val="14"/>
                        </w:rPr>
                        <w:t>NOT</w:t>
                      </w:r>
                      <w:r w:rsidRPr="00FA79E6">
                        <w:rPr>
                          <w:rFonts w:ascii="Comic Sans MS" w:hAnsi="Comic Sans MS"/>
                          <w:color w:val="00B050"/>
                          <w:sz w:val="14"/>
                          <w:szCs w:val="14"/>
                        </w:rPr>
                        <w:t xml:space="preserve"> send nuts or foods containing nuts into school with your child. We have children in school with </w:t>
                      </w:r>
                      <w:r w:rsidRPr="00FA79E6">
                        <w:rPr>
                          <w:rFonts w:ascii="Comic Sans MS" w:hAnsi="Comic Sans MS"/>
                          <w:b/>
                          <w:color w:val="00B050"/>
                          <w:sz w:val="14"/>
                          <w:szCs w:val="14"/>
                        </w:rPr>
                        <w:t>severe nut allergies.</w:t>
                      </w:r>
                    </w:p>
                    <w:p w14:paraId="3095C94E" w14:textId="655E1C6D" w:rsidR="00807A10" w:rsidRPr="00FA79E6" w:rsidRDefault="00807A10" w:rsidP="00807A10">
                      <w:pPr>
                        <w:jc w:val="both"/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>*Open Day:</w:t>
                      </w:r>
                      <w:r w:rsidRPr="00FA79E6"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  <w:t xml:space="preserve"> If you have children starting Nursery or Year 1 in September 2020 we would like to invite you to come and have a look around on Mon 11</w:t>
                      </w:r>
                      <w:r w:rsidRPr="00FA79E6"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FA79E6"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  <w:t xml:space="preserve"> &amp; Tues 12</w:t>
                      </w:r>
                      <w:r w:rsidRPr="00FA79E6"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FA79E6"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  <w:t xml:space="preserve"> Nov 2:15pm – 3pm.</w:t>
                      </w:r>
                    </w:p>
                    <w:p w14:paraId="2EE786ED" w14:textId="4D749015" w:rsidR="005C5D06" w:rsidRPr="00FA79E6" w:rsidRDefault="005C5D06" w:rsidP="005D6BD0">
                      <w:pPr>
                        <w:jc w:val="both"/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</w:rPr>
                        <w:t xml:space="preserve">* </w:t>
                      </w:r>
                      <w:r w:rsidR="004E48C0" w:rsidRPr="00FA79E6"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</w:rPr>
                        <w:t xml:space="preserve">The </w:t>
                      </w:r>
                      <w:r w:rsidRPr="00FA79E6"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</w:rPr>
                        <w:t>Sacrament of Confirmation for our year 7 pupils will be celebrated on Saturday 28</w:t>
                      </w:r>
                      <w:r w:rsidRPr="00FA79E6"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FA79E6"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</w:rPr>
                        <w:t xml:space="preserve"> March 2020 </w:t>
                      </w:r>
                      <w:r w:rsidR="004E48C0" w:rsidRPr="00FA79E6"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</w:rPr>
                        <w:t xml:space="preserve">by Monsignor Andrew Dolan </w:t>
                      </w:r>
                      <w:r w:rsidRPr="00FA79E6"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</w:rPr>
                        <w:t xml:space="preserve">in </w:t>
                      </w:r>
                      <w:r w:rsidR="004E48C0" w:rsidRPr="00FA79E6"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</w:rPr>
                        <w:t>St Columb’s Church, Chapel Road @ 11:00am</w:t>
                      </w:r>
                      <w:r w:rsidRPr="00FA79E6">
                        <w:rPr>
                          <w:rFonts w:ascii="Comic Sans MS" w:hAnsi="Comic Sans MS"/>
                          <w:color w:val="D09239"/>
                          <w:sz w:val="14"/>
                          <w:szCs w:val="14"/>
                        </w:rPr>
                        <w:t>.</w:t>
                      </w:r>
                    </w:p>
                    <w:p w14:paraId="4AD55C4D" w14:textId="7494A2AB" w:rsidR="005C5D06" w:rsidRPr="00FA79E6" w:rsidRDefault="00696BBB" w:rsidP="005D6BD0">
                      <w:pPr>
                        <w:jc w:val="both"/>
                        <w:rPr>
                          <w:rFonts w:ascii="Comic Sans MS" w:hAnsi="Comic Sans MS"/>
                          <w:b/>
                          <w:color w:val="2CBA41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Comic Sans MS" w:hAnsi="Comic Sans MS"/>
                          <w:b/>
                          <w:color w:val="2CBA41"/>
                          <w:sz w:val="14"/>
                          <w:szCs w:val="14"/>
                        </w:rPr>
                        <w:t>* The Friends of Good Shepherd are appealing for volunteers to help out with the Christmas</w:t>
                      </w:r>
                      <w:r w:rsidRPr="00696BBB">
                        <w:rPr>
                          <w:rFonts w:ascii="Comic Sans MS" w:hAnsi="Comic Sans MS"/>
                          <w:b/>
                          <w:color w:val="2CBA41"/>
                          <w:sz w:val="18"/>
                          <w:szCs w:val="18"/>
                        </w:rPr>
                        <w:t xml:space="preserve"> </w:t>
                      </w:r>
                      <w:r w:rsidRPr="00FA79E6">
                        <w:rPr>
                          <w:rFonts w:ascii="Comic Sans MS" w:hAnsi="Comic Sans MS"/>
                          <w:b/>
                          <w:color w:val="2CBA41"/>
                          <w:sz w:val="14"/>
                          <w:szCs w:val="14"/>
                        </w:rPr>
                        <w:t>B</w:t>
                      </w:r>
                      <w:r w:rsidR="001E4818" w:rsidRPr="00FA79E6">
                        <w:rPr>
                          <w:rFonts w:ascii="Comic Sans MS" w:hAnsi="Comic Sans MS"/>
                          <w:b/>
                          <w:color w:val="2CBA41"/>
                          <w:sz w:val="14"/>
                          <w:szCs w:val="14"/>
                        </w:rPr>
                        <w:t>onanza</w:t>
                      </w:r>
                      <w:r w:rsidRPr="00FA79E6">
                        <w:rPr>
                          <w:rFonts w:ascii="Comic Sans MS" w:hAnsi="Comic Sans MS"/>
                          <w:b/>
                          <w:color w:val="2CBA41"/>
                          <w:sz w:val="14"/>
                          <w:szCs w:val="14"/>
                        </w:rPr>
                        <w:t>. They would also appreciate any donations from businesses. If you are willing to help out, please contact school. Your help will be very much appreciated.</w:t>
                      </w:r>
                    </w:p>
                    <w:p w14:paraId="542ECB71" w14:textId="2BFC439B" w:rsidR="005C5D06" w:rsidRPr="00FA79E6" w:rsidRDefault="005C5D06" w:rsidP="005D6BD0">
                      <w:pPr>
                        <w:jc w:val="both"/>
                        <w:rPr>
                          <w:rFonts w:ascii="Comic Sans MS" w:hAnsi="Comic Sans MS"/>
                          <w:b/>
                          <w:color w:val="00B050"/>
                          <w:sz w:val="14"/>
                          <w:szCs w:val="14"/>
                        </w:rPr>
                      </w:pPr>
                    </w:p>
                    <w:p w14:paraId="38294B4A" w14:textId="2ED6738B" w:rsidR="005C5D06" w:rsidRPr="0032404D" w:rsidRDefault="005C5D06" w:rsidP="001E220D">
                      <w:pPr>
                        <w:jc w:val="center"/>
                        <w:rPr>
                          <w:rFonts w:ascii="Comic Sans MS" w:hAnsi="Comic Sans MS"/>
                          <w:b/>
                          <w:color w:val="339966"/>
                        </w:rPr>
                      </w:pPr>
                    </w:p>
                    <w:p w14:paraId="233A2B9A" w14:textId="77777777" w:rsidR="005C5D06" w:rsidRDefault="005C5D06" w:rsidP="006E63C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CC58408" w14:textId="2018EE07" w:rsidR="007E4F9A" w:rsidRDefault="00FA79E6" w:rsidP="00E256D0">
      <w:pPr>
        <w:rPr>
          <w:b/>
          <w:color w:val="339966"/>
          <w:sz w:val="16"/>
          <w:szCs w:val="16"/>
          <w:u w:val="single"/>
        </w:rPr>
      </w:pPr>
      <w:r>
        <w:rPr>
          <w:noProof/>
          <w:color w:val="FF66FF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8D290" wp14:editId="196AFCAD">
                <wp:simplePos x="0" y="0"/>
                <wp:positionH relativeFrom="column">
                  <wp:posOffset>5029200</wp:posOffset>
                </wp:positionH>
                <wp:positionV relativeFrom="paragraph">
                  <wp:posOffset>22245</wp:posOffset>
                </wp:positionV>
                <wp:extent cx="2057400" cy="3472180"/>
                <wp:effectExtent l="0" t="0" r="19050" b="13970"/>
                <wp:wrapNone/>
                <wp:docPr id="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7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91B27" w14:textId="5DE4ACF5" w:rsidR="005C5D06" w:rsidRPr="008D76B5" w:rsidRDefault="005C5D06" w:rsidP="008D76B5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F48EE"/>
                                <w:sz w:val="18"/>
                                <w:szCs w:val="18"/>
                              </w:rPr>
                            </w:pPr>
                            <w:r w:rsidRPr="003622DB">
                              <w:rPr>
                                <w:rFonts w:ascii="Lucida Handwriting" w:hAnsi="Lucida Handwriting"/>
                                <w:b/>
                                <w:color w:val="FF48EE"/>
                                <w:sz w:val="18"/>
                                <w:szCs w:val="18"/>
                              </w:rPr>
                              <w:t>Announcements!</w:t>
                            </w:r>
                          </w:p>
                          <w:p w14:paraId="522E5C80" w14:textId="4D404C56" w:rsidR="005C5D06" w:rsidRDefault="005C5D06" w:rsidP="00E5203F">
                            <w:pPr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</w:pPr>
                            <w:r w:rsidRPr="008D76B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Pupils and Staff in Good Shepherd supported Young Minds </w:t>
                            </w:r>
                            <w:r w:rsidR="00F24DB1" w:rsidRPr="00F24DB1">
                              <w:rPr>
                                <w:rFonts w:ascii="Times New Roman" w:eastAsia="MS Gothic" w:hAnsi="Times New Roman" w:cs="Times New Roman"/>
                                <w:b/>
                                <w:color w:val="FFFF00"/>
                                <w:sz w:val="16"/>
                                <w:szCs w:val="16"/>
                              </w:rPr>
                              <w:t>♯</w:t>
                            </w:r>
                            <w:r w:rsidR="00F24DB1" w:rsidRPr="00F24DB1">
                              <w:rPr>
                                <w:rFonts w:ascii="Lucida Handwriting" w:eastAsia="MS Gothic" w:hAnsi="Lucida Handwriting"/>
                                <w:b/>
                                <w:color w:val="FFFF00"/>
                                <w:sz w:val="16"/>
                                <w:szCs w:val="16"/>
                              </w:rPr>
                              <w:t>Hello Yellow</w:t>
                            </w:r>
                            <w:r w:rsidR="00F24DB1">
                              <w:rPr>
                                <w:rFonts w:ascii="Times New Roman" w:eastAsia="MS Gothic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Pr="008D76B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on </w:t>
                            </w:r>
                            <w:r w:rsidR="00F24DB1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World </w:t>
                            </w:r>
                            <w:r w:rsidRPr="008D76B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>Mental Health day in school on Thursday 10</w:t>
                            </w:r>
                            <w:r w:rsidRPr="008D76B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8D76B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 October 2019. We all looked great in our Yellow attire and we raised </w:t>
                            </w:r>
                            <w:r w:rsidRPr="00027E7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>£</w:t>
                            </w:r>
                            <w:r w:rsidR="00027E7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>343.52</w:t>
                            </w:r>
                            <w:r w:rsidR="00714039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>.</w:t>
                            </w:r>
                            <w:r w:rsidR="00027E7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D76B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Thanks again everyone for your </w:t>
                            </w:r>
                            <w:r w:rsidR="00F24DB1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continued </w:t>
                            </w:r>
                            <w:r w:rsidRPr="008D76B5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>generosity of spirit!</w:t>
                            </w:r>
                          </w:p>
                          <w:p w14:paraId="146FE414" w14:textId="0472009A" w:rsidR="00095084" w:rsidRPr="008D76B5" w:rsidRDefault="00095084" w:rsidP="00E5203F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24DB1"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A2BD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9C15A79" wp14:editId="05F2A48C">
                                  <wp:extent cx="469286" cy="3060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302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25D800" w14:textId="37AA1002" w:rsidR="005C5D06" w:rsidRPr="008D76B5" w:rsidRDefault="005C5D06" w:rsidP="0085635C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7D1E75"/>
                                <w:sz w:val="16"/>
                                <w:szCs w:val="16"/>
                              </w:rPr>
                            </w:pPr>
                          </w:p>
                          <w:p w14:paraId="4196A3A3" w14:textId="3BC43636" w:rsidR="005C5D06" w:rsidRPr="00FA79E6" w:rsidRDefault="005C5D06" w:rsidP="008D76B5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Congratulations to our Halloween Draw prizewinners:</w:t>
                            </w:r>
                          </w:p>
                          <w:p w14:paraId="716096DF" w14:textId="3BE01E1E" w:rsidR="005C5D06" w:rsidRPr="00FA79E6" w:rsidRDefault="005C5D06" w:rsidP="008D76B5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1</w:t>
                            </w: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 prize £</w:t>
                            </w:r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100: </w:t>
                            </w:r>
                            <w:proofErr w:type="spellStart"/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Azra</w:t>
                            </w:r>
                            <w:proofErr w:type="spellEnd"/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 Mc </w:t>
                            </w:r>
                            <w:proofErr w:type="spellStart"/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Geoghan</w:t>
                            </w:r>
                            <w:proofErr w:type="spellEnd"/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 P5</w:t>
                            </w:r>
                          </w:p>
                          <w:p w14:paraId="7D1854D4" w14:textId="404DE51F" w:rsidR="005C5D06" w:rsidRPr="00FA79E6" w:rsidRDefault="005C5D06" w:rsidP="008D76B5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2</w:t>
                            </w: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 prize £</w:t>
                            </w:r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50: Sophia Mc Hugh P4</w:t>
                            </w:r>
                          </w:p>
                          <w:p w14:paraId="7678E055" w14:textId="63CC6A66" w:rsidR="005C5D06" w:rsidRPr="00FA79E6" w:rsidRDefault="005C5D06" w:rsidP="008D76B5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3</w:t>
                            </w: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 Prize £</w:t>
                            </w:r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25: Oliver Clarke Nursery</w:t>
                            </w:r>
                          </w:p>
                          <w:p w14:paraId="7545F08D" w14:textId="1EB6885B" w:rsidR="00F24DB1" w:rsidRPr="00FA79E6" w:rsidRDefault="00F24DB1" w:rsidP="008D76B5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</w:pP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Thanks </w:t>
                            </w:r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every</w:t>
                            </w:r>
                            <w:bookmarkStart w:id="0" w:name="_GoBack"/>
                            <w:bookmarkEnd w:id="0"/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one </w:t>
                            </w: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for </w:t>
                            </w:r>
                            <w:r w:rsidR="00EA0AD9"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 xml:space="preserve">all </w:t>
                            </w:r>
                            <w:r w:rsidRPr="00FA79E6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4"/>
                                <w:szCs w:val="14"/>
                              </w:rPr>
                              <w:t>your support!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290" id="Text Box 89" o:spid="_x0000_s1030" type="#_x0000_t202" style="position:absolute;margin-left:396pt;margin-top:1.75pt;width:162pt;height:27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EWLw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">
                <v:textbox>
                  <w:txbxContent>
                    <w:p w14:paraId="52E91B27" w14:textId="5DE4ACF5" w:rsidR="005C5D06" w:rsidRPr="008D76B5" w:rsidRDefault="005C5D06" w:rsidP="008D76B5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FF48EE"/>
                          <w:sz w:val="18"/>
                          <w:szCs w:val="18"/>
                        </w:rPr>
                      </w:pPr>
                      <w:r w:rsidRPr="003622DB">
                        <w:rPr>
                          <w:rFonts w:ascii="Lucida Handwriting" w:hAnsi="Lucida Handwriting"/>
                          <w:b/>
                          <w:color w:val="FF48EE"/>
                          <w:sz w:val="18"/>
                          <w:szCs w:val="18"/>
                        </w:rPr>
                        <w:t>Announcements!</w:t>
                      </w:r>
                    </w:p>
                    <w:p w14:paraId="522E5C80" w14:textId="4D404C56" w:rsidR="005C5D06" w:rsidRDefault="005C5D06" w:rsidP="00E5203F">
                      <w:pPr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</w:pPr>
                      <w:r w:rsidRPr="008D76B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Pupils and Staff in Good Shepherd supported Young Minds </w:t>
                      </w:r>
                      <w:r w:rsidR="00F24DB1" w:rsidRPr="00F24DB1">
                        <w:rPr>
                          <w:rFonts w:ascii="Times New Roman" w:eastAsia="MS Gothic" w:hAnsi="Times New Roman" w:cs="Times New Roman"/>
                          <w:b/>
                          <w:color w:val="FFFF00"/>
                          <w:sz w:val="16"/>
                          <w:szCs w:val="16"/>
                        </w:rPr>
                        <w:t>♯</w:t>
                      </w:r>
                      <w:r w:rsidR="00F24DB1" w:rsidRPr="00F24DB1">
                        <w:rPr>
                          <w:rFonts w:ascii="Lucida Handwriting" w:eastAsia="MS Gothic" w:hAnsi="Lucida Handwriting"/>
                          <w:b/>
                          <w:color w:val="FFFF00"/>
                          <w:sz w:val="16"/>
                          <w:szCs w:val="16"/>
                        </w:rPr>
                        <w:t>Hello Yellow</w:t>
                      </w:r>
                      <w:r w:rsidR="00F24DB1">
                        <w:rPr>
                          <w:rFonts w:ascii="Times New Roman" w:eastAsia="MS Gothic" w:hAnsi="Times New Roman" w:cs="Times New Roman"/>
                          <w:color w:val="000000"/>
                        </w:rPr>
                        <w:t xml:space="preserve"> </w:t>
                      </w:r>
                      <w:r w:rsidRPr="008D76B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on </w:t>
                      </w:r>
                      <w:r w:rsidR="00F24DB1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World </w:t>
                      </w:r>
                      <w:r w:rsidRPr="008D76B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>Mental Health day in school on Thursday 10</w:t>
                      </w:r>
                      <w:r w:rsidRPr="008D76B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8D76B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 October 2019. We all looked great in our Yellow attire and we raised </w:t>
                      </w:r>
                      <w:r w:rsidRPr="00027E7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>£</w:t>
                      </w:r>
                      <w:r w:rsidR="00027E7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>343.52</w:t>
                      </w:r>
                      <w:r w:rsidR="00714039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>.</w:t>
                      </w:r>
                      <w:r w:rsidR="00027E7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 </w:t>
                      </w:r>
                      <w:r w:rsidRPr="008D76B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Thanks again everyone for your </w:t>
                      </w:r>
                      <w:r w:rsidR="00F24DB1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continued </w:t>
                      </w:r>
                      <w:r w:rsidRPr="008D76B5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>generosity of spirit!</w:t>
                      </w:r>
                    </w:p>
                    <w:p w14:paraId="146FE414" w14:textId="0472009A" w:rsidR="00095084" w:rsidRPr="008D76B5" w:rsidRDefault="00095084" w:rsidP="00E5203F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6"/>
                          <w:szCs w:val="16"/>
                        </w:rPr>
                      </w:pPr>
                      <w:r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 </w:t>
                      </w:r>
                      <w:r w:rsidR="00F24DB1"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                 </w:t>
                      </w:r>
                      <w:r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  <w:t xml:space="preserve">  </w:t>
                      </w:r>
                      <w:r w:rsidRPr="009A2BD6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9C15A79" wp14:editId="05F2A48C">
                            <wp:extent cx="469286" cy="3060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302" cy="306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25D800" w14:textId="37AA1002" w:rsidR="005C5D06" w:rsidRPr="008D76B5" w:rsidRDefault="005C5D06" w:rsidP="0085635C">
                      <w:pPr>
                        <w:jc w:val="center"/>
                        <w:rPr>
                          <w:rFonts w:ascii="Lucida Handwriting" w:hAnsi="Lucida Handwriting"/>
                          <w:color w:val="7D1E75"/>
                          <w:sz w:val="16"/>
                          <w:szCs w:val="16"/>
                        </w:rPr>
                      </w:pPr>
                    </w:p>
                    <w:p w14:paraId="4196A3A3" w14:textId="3BC43636" w:rsidR="005C5D06" w:rsidRPr="00FA79E6" w:rsidRDefault="005C5D06" w:rsidP="008D76B5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Congratulations to our Halloween Draw prizewinners:</w:t>
                      </w:r>
                    </w:p>
                    <w:p w14:paraId="716096DF" w14:textId="3BE01E1E" w:rsidR="005C5D06" w:rsidRPr="00FA79E6" w:rsidRDefault="005C5D06" w:rsidP="008D76B5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1</w:t>
                      </w: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 prize £</w:t>
                      </w:r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100: </w:t>
                      </w:r>
                      <w:proofErr w:type="spellStart"/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Azra</w:t>
                      </w:r>
                      <w:proofErr w:type="spellEnd"/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 Mc </w:t>
                      </w:r>
                      <w:proofErr w:type="spellStart"/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Geoghan</w:t>
                      </w:r>
                      <w:proofErr w:type="spellEnd"/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 P5</w:t>
                      </w:r>
                    </w:p>
                    <w:p w14:paraId="7D1854D4" w14:textId="404DE51F" w:rsidR="005C5D06" w:rsidRPr="00FA79E6" w:rsidRDefault="005C5D06" w:rsidP="008D76B5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2</w:t>
                      </w: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 prize £</w:t>
                      </w:r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50: Sophia Mc Hugh P4</w:t>
                      </w:r>
                    </w:p>
                    <w:p w14:paraId="7678E055" w14:textId="63CC6A66" w:rsidR="005C5D06" w:rsidRPr="00FA79E6" w:rsidRDefault="005C5D06" w:rsidP="008D76B5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3</w:t>
                      </w: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 Prize £</w:t>
                      </w:r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25: Oliver Clarke Nursery</w:t>
                      </w:r>
                    </w:p>
                    <w:p w14:paraId="7545F08D" w14:textId="1EB6885B" w:rsidR="00F24DB1" w:rsidRPr="00FA79E6" w:rsidRDefault="00F24DB1" w:rsidP="008D76B5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</w:pP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Thanks </w:t>
                      </w:r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every</w:t>
                      </w:r>
                      <w:bookmarkStart w:id="1" w:name="_GoBack"/>
                      <w:bookmarkEnd w:id="1"/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one </w:t>
                      </w: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for </w:t>
                      </w:r>
                      <w:r w:rsidR="00EA0AD9"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 xml:space="preserve">all </w:t>
                      </w:r>
                      <w:r w:rsidRPr="00FA79E6">
                        <w:rPr>
                          <w:rFonts w:ascii="Lucida Handwriting" w:hAnsi="Lucida Handwriting"/>
                          <w:b/>
                          <w:color w:val="000090"/>
                          <w:sz w:val="14"/>
                          <w:szCs w:val="14"/>
                        </w:rPr>
                        <w:t>your support!</w:t>
                      </w:r>
                    </w:p>
                  </w:txbxContent>
                </v:textbox>
              </v:shape>
            </w:pict>
          </mc:Fallback>
        </mc:AlternateContent>
      </w:r>
    </w:p>
    <w:p w14:paraId="30670145" w14:textId="5EDFB86C" w:rsidR="00EA0F42" w:rsidRDefault="00EA0F42" w:rsidP="00A84DB3">
      <w:pPr>
        <w:rPr>
          <w:rFonts w:ascii="Chiller" w:hAnsi="Chiller"/>
          <w:b/>
          <w:color w:val="990099"/>
          <w:sz w:val="32"/>
          <w:szCs w:val="32"/>
          <w:u w:val="single"/>
        </w:rPr>
      </w:pPr>
    </w:p>
    <w:p w14:paraId="7AA89026" w14:textId="77777777" w:rsidR="0003733D" w:rsidRDefault="0003733D" w:rsidP="00A84DB3">
      <w:pPr>
        <w:rPr>
          <w:rFonts w:ascii="Chiller" w:hAnsi="Chiller"/>
          <w:b/>
          <w:color w:val="990099"/>
          <w:sz w:val="32"/>
          <w:szCs w:val="32"/>
          <w:u w:val="single"/>
        </w:rPr>
      </w:pPr>
    </w:p>
    <w:p w14:paraId="2FAF0B13" w14:textId="77777777" w:rsidR="00BF3B50" w:rsidRPr="00104E4D" w:rsidRDefault="00BF3B50" w:rsidP="00BF3B50">
      <w:pPr>
        <w:jc w:val="both"/>
        <w:rPr>
          <w:rFonts w:ascii="Comic Sans MS" w:hAnsi="Comic Sans MS"/>
          <w:b/>
          <w:color w:val="FF0000"/>
          <w:sz w:val="16"/>
          <w:szCs w:val="16"/>
        </w:rPr>
      </w:pPr>
    </w:p>
    <w:p w14:paraId="6948A8BF" w14:textId="77777777" w:rsidR="00502337" w:rsidRPr="00D1405F" w:rsidRDefault="00502337" w:rsidP="00502337">
      <w:pPr>
        <w:rPr>
          <w:color w:val="FF66FF"/>
        </w:rPr>
      </w:pPr>
    </w:p>
    <w:p w14:paraId="237EA737" w14:textId="77777777" w:rsidR="004B53D3" w:rsidRDefault="004B53D3" w:rsidP="00502337"/>
    <w:p w14:paraId="4CE1BE2C" w14:textId="77777777" w:rsidR="004B53D3" w:rsidRDefault="004B53D3" w:rsidP="00502337"/>
    <w:p w14:paraId="0B498BFC" w14:textId="77777777" w:rsidR="0032404D" w:rsidRDefault="0032404D" w:rsidP="00502337"/>
    <w:p w14:paraId="1F8BE88A" w14:textId="77777777" w:rsidR="0032404D" w:rsidRDefault="0032404D" w:rsidP="00502337"/>
    <w:p w14:paraId="5564AD21" w14:textId="77777777" w:rsidR="0032404D" w:rsidRDefault="0032404D" w:rsidP="00502337"/>
    <w:p w14:paraId="1252B145" w14:textId="77777777" w:rsidR="0032404D" w:rsidRDefault="0032404D" w:rsidP="00502337"/>
    <w:p w14:paraId="09675539" w14:textId="77777777" w:rsidR="0032404D" w:rsidRDefault="0032404D" w:rsidP="00502337"/>
    <w:p w14:paraId="5C3D252D" w14:textId="77777777" w:rsidR="0032404D" w:rsidRDefault="0032404D" w:rsidP="00502337"/>
    <w:p w14:paraId="30C81567" w14:textId="77777777" w:rsidR="004B53D3" w:rsidRDefault="004B53D3" w:rsidP="00502337"/>
    <w:p w14:paraId="06E9D308" w14:textId="77777777" w:rsidR="004B53D3" w:rsidRDefault="004B53D3" w:rsidP="00502337"/>
    <w:p w14:paraId="53519FBD" w14:textId="77777777" w:rsidR="004B53D3" w:rsidRDefault="004B53D3" w:rsidP="00502337"/>
    <w:p w14:paraId="7D69FA96" w14:textId="77777777" w:rsidR="004B53D3" w:rsidRDefault="004B53D3" w:rsidP="00502337"/>
    <w:p w14:paraId="65BF4008" w14:textId="23A90684" w:rsidR="00D41B93" w:rsidRDefault="00D41B93" w:rsidP="004B53D3">
      <w:pPr>
        <w:jc w:val="center"/>
      </w:pPr>
    </w:p>
    <w:p w14:paraId="75085057" w14:textId="77777777" w:rsidR="007C6423" w:rsidRDefault="007C6423" w:rsidP="007C6423">
      <w:pPr>
        <w:jc w:val="center"/>
      </w:pPr>
    </w:p>
    <w:p w14:paraId="5AFF06DA" w14:textId="77777777" w:rsidR="007C6423" w:rsidRDefault="007C6423">
      <w:pPr>
        <w:sectPr w:rsidR="007C6423" w:rsidSect="00555BD6">
          <w:footerReference w:type="default" r:id="rId11"/>
          <w:pgSz w:w="12240" w:h="15840"/>
          <w:pgMar w:top="720" w:right="333" w:bottom="720" w:left="720" w:header="720" w:footer="720" w:gutter="0"/>
          <w:cols w:space="720"/>
          <w:docGrid w:linePitch="272"/>
        </w:sectPr>
      </w:pPr>
    </w:p>
    <w:p w14:paraId="6A413770" w14:textId="77777777" w:rsidR="008F7EED" w:rsidRPr="00B721E5" w:rsidRDefault="008F7EED" w:rsidP="008F7EED">
      <w:pPr>
        <w:rPr>
          <w:rFonts w:ascii="Comic Sans MS" w:hAnsi="Comic Sans MS"/>
          <w:color w:val="FF33CC"/>
          <w:sz w:val="16"/>
          <w:szCs w:val="16"/>
        </w:rPr>
      </w:pPr>
    </w:p>
    <w:p w14:paraId="62F8C310" w14:textId="77777777" w:rsidR="00A30352" w:rsidRPr="00785963" w:rsidRDefault="00A30352" w:rsidP="007C6423">
      <w:pPr>
        <w:jc w:val="center"/>
        <w:rPr>
          <w:rFonts w:ascii="Comic Sans MS" w:hAnsi="Comic Sans MS"/>
          <w:color w:val="1EE285"/>
          <w:sz w:val="18"/>
          <w:szCs w:val="18"/>
        </w:rPr>
      </w:pPr>
    </w:p>
    <w:p w14:paraId="7C6034EB" w14:textId="77777777" w:rsidR="00555BD6" w:rsidRPr="00555BD6" w:rsidRDefault="00555BD6" w:rsidP="00933E75">
      <w:pPr>
        <w:rPr>
          <w:sz w:val="18"/>
          <w:szCs w:val="18"/>
        </w:rPr>
        <w:sectPr w:rsidR="00555BD6" w:rsidRPr="00555BD6" w:rsidSect="00555BD6">
          <w:type w:val="continuous"/>
          <w:pgSz w:w="12240" w:h="15840"/>
          <w:pgMar w:top="567" w:right="1304" w:bottom="567" w:left="851" w:header="720" w:footer="720" w:gutter="0"/>
          <w:cols w:num="4" w:space="720"/>
        </w:sectPr>
      </w:pPr>
    </w:p>
    <w:p w14:paraId="11DB2218" w14:textId="77777777" w:rsidR="000E365B" w:rsidRDefault="000E365B" w:rsidP="00933E75">
      <w:pPr>
        <w:rPr>
          <w:rFonts w:ascii="Monotype Corsiva" w:hAnsi="Monotype Corsiva"/>
          <w:b/>
          <w:color w:val="FF0000"/>
          <w:sz w:val="48"/>
          <w:szCs w:val="48"/>
        </w:rPr>
      </w:pPr>
    </w:p>
    <w:p w14:paraId="1EB7BCFA" w14:textId="77777777" w:rsidR="000E365B" w:rsidRDefault="000E365B" w:rsidP="00933E75">
      <w:pPr>
        <w:rPr>
          <w:rFonts w:ascii="Monotype Corsiva" w:hAnsi="Monotype Corsiva"/>
          <w:b/>
          <w:color w:val="FF0000"/>
          <w:sz w:val="48"/>
          <w:szCs w:val="48"/>
        </w:rPr>
      </w:pPr>
    </w:p>
    <w:p w14:paraId="76A4B2E4" w14:textId="77777777" w:rsidR="007C6423" w:rsidRDefault="007C6423" w:rsidP="007C6423">
      <w:pPr>
        <w:sectPr w:rsidR="007C6423" w:rsidSect="006D76D6">
          <w:type w:val="continuous"/>
          <w:pgSz w:w="12240" w:h="15840"/>
          <w:pgMar w:top="567" w:right="1304" w:bottom="567" w:left="851" w:header="720" w:footer="720" w:gutter="0"/>
          <w:cols w:space="720"/>
        </w:sectPr>
      </w:pPr>
    </w:p>
    <w:p w14:paraId="276FC838" w14:textId="77777777" w:rsidR="007C6423" w:rsidRDefault="007C6423" w:rsidP="007C6423">
      <w:pPr>
        <w:sectPr w:rsidR="007C6423" w:rsidSect="007C6423">
          <w:type w:val="continuous"/>
          <w:pgSz w:w="12240" w:h="15840"/>
          <w:pgMar w:top="567" w:right="1304" w:bottom="567" w:left="851" w:header="720" w:footer="720" w:gutter="0"/>
          <w:cols w:space="720"/>
        </w:sectPr>
      </w:pPr>
    </w:p>
    <w:p w14:paraId="0660DBB2" w14:textId="3055C798" w:rsidR="00DD7BF8" w:rsidRDefault="004D493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ED5EA1B" wp14:editId="65D6E264">
                <wp:simplePos x="0" y="0"/>
                <wp:positionH relativeFrom="column">
                  <wp:posOffset>6228715</wp:posOffset>
                </wp:positionH>
                <wp:positionV relativeFrom="paragraph">
                  <wp:posOffset>-635</wp:posOffset>
                </wp:positionV>
                <wp:extent cx="297815" cy="1885950"/>
                <wp:effectExtent l="0" t="0" r="0" b="4445"/>
                <wp:wrapNone/>
                <wp:docPr id="1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49E45" w14:textId="77777777" w:rsidR="005C5D06" w:rsidRDefault="005C5D06" w:rsidP="00D2293C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5EA1B" id="Text Box 91" o:spid="_x0000_s1031" type="#_x0000_t202" style="position:absolute;margin-left:490.45pt;margin-top:-.05pt;width:23.45pt;height:148.5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" stroked="f">
                <v:textbox>
                  <w:txbxContent>
                    <w:p w14:paraId="24649E45" w14:textId="77777777" w:rsidR="005C5D06" w:rsidRDefault="005C5D06" w:rsidP="00D2293C"/>
                  </w:txbxContent>
                </v:textbox>
              </v:shape>
            </w:pict>
          </mc:Fallback>
        </mc:AlternateContent>
      </w:r>
    </w:p>
    <w:p w14:paraId="4CD8FCDA" w14:textId="77777777" w:rsidR="00DD7BF8" w:rsidRPr="003D586C" w:rsidRDefault="00DD7BF8">
      <w:pPr>
        <w:rPr>
          <w:rFonts w:ascii="Comic Sans MS" w:hAnsi="Comic Sans MS"/>
        </w:rPr>
      </w:pPr>
    </w:p>
    <w:p w14:paraId="3B691215" w14:textId="6DEBFE4F" w:rsidR="00E2359C" w:rsidRDefault="004D493F" w:rsidP="00E2359C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E50A234" wp14:editId="118811D1">
                <wp:simplePos x="0" y="0"/>
                <wp:positionH relativeFrom="column">
                  <wp:posOffset>4669790</wp:posOffset>
                </wp:positionH>
                <wp:positionV relativeFrom="paragraph">
                  <wp:posOffset>1204595</wp:posOffset>
                </wp:positionV>
                <wp:extent cx="2559050" cy="2867025"/>
                <wp:effectExtent l="2540" t="4445" r="635" b="0"/>
                <wp:wrapSquare wrapText="bothSides"/>
                <wp:docPr id="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13627" w14:textId="2DB06D04" w:rsidR="005C5D06" w:rsidRDefault="005C5D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A234" id="Text Box 105" o:spid="_x0000_s1032" type="#_x0000_t202" style="position:absolute;margin-left:367.7pt;margin-top:94.85pt;width:201.5pt;height:225.75pt;z-index:2516812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" stroked="f">
                <v:textbox>
                  <w:txbxContent>
                    <w:p w14:paraId="21313627" w14:textId="2DB06D04" w:rsidR="005C5D06" w:rsidRDefault="005C5D06"/>
                  </w:txbxContent>
                </v:textbox>
                <w10:wrap type="square"/>
              </v:shape>
            </w:pict>
          </mc:Fallback>
        </mc:AlternateContent>
      </w:r>
    </w:p>
    <w:p w14:paraId="48E79621" w14:textId="54D8CE17" w:rsidR="00E2359C" w:rsidRDefault="004D493F" w:rsidP="00E2359C">
      <w:pPr>
        <w:jc w:val="center"/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27ABB99" wp14:editId="297B9EAC">
                <wp:simplePos x="0" y="0"/>
                <wp:positionH relativeFrom="column">
                  <wp:posOffset>-3810</wp:posOffset>
                </wp:positionH>
                <wp:positionV relativeFrom="paragraph">
                  <wp:posOffset>80645</wp:posOffset>
                </wp:positionV>
                <wp:extent cx="2444750" cy="3193415"/>
                <wp:effectExtent l="3175" t="0" r="0" b="0"/>
                <wp:wrapSquare wrapText="bothSides"/>
                <wp:docPr id="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19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A7840" w14:textId="219E7409" w:rsidR="005C5D06" w:rsidRDefault="005C5D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BB99" id="Text Box 103" o:spid="_x0000_s1033" type="#_x0000_t202" style="position:absolute;left:0;text-align:left;margin-left:-.3pt;margin-top:6.35pt;width:192.5pt;height:251.4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" stroked="f">
                <v:textbox>
                  <w:txbxContent>
                    <w:p w14:paraId="34DA7840" w14:textId="219E7409" w:rsidR="005C5D06" w:rsidRDefault="005C5D06"/>
                  </w:txbxContent>
                </v:textbox>
                <w10:wrap type="square"/>
              </v:shape>
            </w:pict>
          </mc:Fallback>
        </mc:AlternateContent>
      </w:r>
    </w:p>
    <w:p w14:paraId="77775C68" w14:textId="22D89B11" w:rsidR="00E2359C" w:rsidRDefault="00E2359C" w:rsidP="00E2359C">
      <w:pPr>
        <w:rPr>
          <w:b/>
          <w:sz w:val="48"/>
          <w:szCs w:val="48"/>
        </w:rPr>
      </w:pPr>
    </w:p>
    <w:p w14:paraId="3920FB9E" w14:textId="77777777" w:rsidR="00E2359C" w:rsidRDefault="00E2359C" w:rsidP="00E2359C">
      <w:pPr>
        <w:jc w:val="center"/>
        <w:rPr>
          <w:b/>
          <w:sz w:val="48"/>
          <w:szCs w:val="48"/>
        </w:rPr>
      </w:pPr>
    </w:p>
    <w:p w14:paraId="41619D5D" w14:textId="4059CBF6" w:rsidR="00E2359C" w:rsidRDefault="00E2359C" w:rsidP="00E2359C">
      <w:pPr>
        <w:jc w:val="center"/>
        <w:rPr>
          <w:b/>
          <w:sz w:val="48"/>
          <w:szCs w:val="48"/>
        </w:rPr>
      </w:pPr>
    </w:p>
    <w:p w14:paraId="58DEBEC4" w14:textId="77777777" w:rsidR="00E2359C" w:rsidRDefault="00E2359C" w:rsidP="00E2359C">
      <w:pPr>
        <w:jc w:val="center"/>
        <w:rPr>
          <w:b/>
        </w:rPr>
      </w:pPr>
    </w:p>
    <w:p w14:paraId="74495811" w14:textId="77777777" w:rsidR="00E2359C" w:rsidRDefault="00E2359C" w:rsidP="00E2359C">
      <w:pPr>
        <w:jc w:val="center"/>
        <w:rPr>
          <w:b/>
        </w:rPr>
      </w:pPr>
    </w:p>
    <w:p w14:paraId="3CC46F79" w14:textId="77777777" w:rsidR="00E2359C" w:rsidRDefault="00E2359C" w:rsidP="00E2359C">
      <w:pPr>
        <w:jc w:val="center"/>
        <w:rPr>
          <w:b/>
        </w:rPr>
      </w:pPr>
    </w:p>
    <w:p w14:paraId="56F552FE" w14:textId="77777777" w:rsidR="00E2359C" w:rsidRDefault="00E2359C" w:rsidP="00E2359C">
      <w:pPr>
        <w:jc w:val="center"/>
        <w:rPr>
          <w:b/>
        </w:rPr>
      </w:pPr>
    </w:p>
    <w:p w14:paraId="1C7DB28B" w14:textId="77777777" w:rsidR="00E2359C" w:rsidRDefault="00E2359C" w:rsidP="00E2359C">
      <w:pPr>
        <w:jc w:val="center"/>
        <w:rPr>
          <w:b/>
        </w:rPr>
      </w:pPr>
    </w:p>
    <w:p w14:paraId="1D3730ED" w14:textId="77777777" w:rsidR="00E2359C" w:rsidRDefault="00E2359C" w:rsidP="00E2359C">
      <w:pPr>
        <w:jc w:val="center"/>
        <w:rPr>
          <w:b/>
        </w:rPr>
      </w:pPr>
    </w:p>
    <w:p w14:paraId="695CB0F0" w14:textId="77777777" w:rsidR="00E2359C" w:rsidRDefault="00E2359C" w:rsidP="00E2359C">
      <w:pPr>
        <w:jc w:val="center"/>
        <w:rPr>
          <w:b/>
        </w:rPr>
      </w:pPr>
    </w:p>
    <w:p w14:paraId="23FCD3E9" w14:textId="77777777" w:rsidR="00E2359C" w:rsidRDefault="00E2359C" w:rsidP="00E2359C">
      <w:pPr>
        <w:jc w:val="center"/>
        <w:rPr>
          <w:b/>
        </w:rPr>
      </w:pPr>
    </w:p>
    <w:p w14:paraId="355A5AA0" w14:textId="77777777" w:rsidR="00E2359C" w:rsidRDefault="00E2359C" w:rsidP="00E2359C">
      <w:pPr>
        <w:jc w:val="center"/>
        <w:rPr>
          <w:b/>
        </w:rPr>
      </w:pPr>
    </w:p>
    <w:p w14:paraId="665382D1" w14:textId="77777777" w:rsidR="00E2359C" w:rsidRDefault="00E2359C" w:rsidP="00E2359C">
      <w:pPr>
        <w:jc w:val="center"/>
        <w:rPr>
          <w:b/>
        </w:rPr>
      </w:pPr>
    </w:p>
    <w:p w14:paraId="2CCE6BD6" w14:textId="77777777" w:rsidR="00E2359C" w:rsidRDefault="00E2359C" w:rsidP="00E2359C">
      <w:pPr>
        <w:jc w:val="center"/>
        <w:rPr>
          <w:b/>
        </w:rPr>
      </w:pPr>
    </w:p>
    <w:p w14:paraId="060BB767" w14:textId="77777777" w:rsidR="00E2359C" w:rsidRDefault="00E2359C" w:rsidP="00AF37F2">
      <w:pPr>
        <w:rPr>
          <w:b/>
        </w:rPr>
      </w:pPr>
    </w:p>
    <w:p w14:paraId="0A87A8E9" w14:textId="77777777" w:rsidR="00E2359C" w:rsidRDefault="00E2359C" w:rsidP="00E2359C">
      <w:pPr>
        <w:jc w:val="center"/>
        <w:rPr>
          <w:b/>
        </w:rPr>
      </w:pPr>
    </w:p>
    <w:p w14:paraId="1167B8DB" w14:textId="77777777" w:rsidR="00E2359C" w:rsidRDefault="00E2359C" w:rsidP="00E2359C">
      <w:pPr>
        <w:jc w:val="center"/>
        <w:rPr>
          <w:b/>
        </w:rPr>
      </w:pPr>
    </w:p>
    <w:p w14:paraId="532B649A" w14:textId="77777777" w:rsidR="00E2359C" w:rsidRDefault="00E2359C" w:rsidP="00E2359C">
      <w:pPr>
        <w:jc w:val="center"/>
        <w:rPr>
          <w:b/>
        </w:rPr>
      </w:pPr>
    </w:p>
    <w:p w14:paraId="42BF46E1" w14:textId="77777777" w:rsidR="00E2359C" w:rsidRDefault="00E2359C" w:rsidP="00E2359C">
      <w:pPr>
        <w:jc w:val="center"/>
        <w:rPr>
          <w:b/>
        </w:rPr>
      </w:pPr>
    </w:p>
    <w:p w14:paraId="3F0F04E6" w14:textId="77777777" w:rsidR="00E2359C" w:rsidRDefault="00E2359C" w:rsidP="00E2359C">
      <w:pPr>
        <w:jc w:val="right"/>
        <w:rPr>
          <w:b/>
        </w:rPr>
      </w:pPr>
      <w:r>
        <w:rPr>
          <w:b/>
        </w:rPr>
        <w:t xml:space="preserve">                   </w:t>
      </w:r>
    </w:p>
    <w:p w14:paraId="3E3BB941" w14:textId="77777777" w:rsidR="00E2359C" w:rsidRDefault="00E2359C" w:rsidP="00E2359C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</w:t>
      </w:r>
    </w:p>
    <w:p w14:paraId="143EDA51" w14:textId="77777777" w:rsidR="00E2359C" w:rsidRDefault="00E2359C" w:rsidP="00E2359C">
      <w:pPr>
        <w:jc w:val="center"/>
        <w:rPr>
          <w:b/>
        </w:rPr>
      </w:pPr>
    </w:p>
    <w:p w14:paraId="4A4A17E3" w14:textId="77777777" w:rsidR="00E2359C" w:rsidRDefault="00E2359C" w:rsidP="00E2359C">
      <w:pPr>
        <w:jc w:val="center"/>
        <w:rPr>
          <w:b/>
        </w:rPr>
      </w:pPr>
    </w:p>
    <w:p w14:paraId="17833DBA" w14:textId="77777777" w:rsidR="00E2359C" w:rsidRDefault="00E2359C" w:rsidP="00E2359C">
      <w:pPr>
        <w:jc w:val="center"/>
        <w:rPr>
          <w:b/>
        </w:rPr>
      </w:pPr>
    </w:p>
    <w:p w14:paraId="20E3CF61" w14:textId="77777777" w:rsidR="00E2359C" w:rsidRDefault="00E2359C" w:rsidP="00E2359C">
      <w:pPr>
        <w:jc w:val="center"/>
        <w:rPr>
          <w:b/>
        </w:rPr>
      </w:pPr>
    </w:p>
    <w:p w14:paraId="5E9788AA" w14:textId="77777777" w:rsidR="00E2359C" w:rsidRDefault="00E2359C" w:rsidP="00E2359C">
      <w:pPr>
        <w:jc w:val="center"/>
        <w:rPr>
          <w:b/>
        </w:rPr>
      </w:pPr>
    </w:p>
    <w:p w14:paraId="7662C615" w14:textId="77777777" w:rsidR="00E2359C" w:rsidRDefault="00E2359C" w:rsidP="00E2359C">
      <w:pPr>
        <w:jc w:val="center"/>
        <w:rPr>
          <w:b/>
        </w:rPr>
      </w:pPr>
    </w:p>
    <w:p w14:paraId="46561C26" w14:textId="77777777" w:rsidR="00E2359C" w:rsidRDefault="00E2359C" w:rsidP="00E2359C">
      <w:pPr>
        <w:jc w:val="center"/>
        <w:rPr>
          <w:b/>
        </w:rPr>
      </w:pPr>
    </w:p>
    <w:p w14:paraId="7082B5D8" w14:textId="77777777" w:rsidR="00E2359C" w:rsidRDefault="00E2359C" w:rsidP="00E2359C">
      <w:pPr>
        <w:jc w:val="center"/>
        <w:rPr>
          <w:b/>
        </w:rPr>
      </w:pPr>
    </w:p>
    <w:p w14:paraId="618709B7" w14:textId="77777777" w:rsidR="00E2359C" w:rsidRDefault="00E2359C" w:rsidP="00E2359C">
      <w:pPr>
        <w:jc w:val="center"/>
        <w:rPr>
          <w:b/>
        </w:rPr>
      </w:pPr>
    </w:p>
    <w:p w14:paraId="148CA134" w14:textId="77777777" w:rsidR="00E2359C" w:rsidRDefault="00E2359C" w:rsidP="00E2359C">
      <w:pPr>
        <w:jc w:val="center"/>
        <w:rPr>
          <w:b/>
        </w:rPr>
      </w:pPr>
    </w:p>
    <w:p w14:paraId="7210F4B2" w14:textId="77777777" w:rsidR="00E2359C" w:rsidRDefault="00E2359C" w:rsidP="00E2359C">
      <w:pPr>
        <w:jc w:val="center"/>
        <w:rPr>
          <w:b/>
        </w:rPr>
      </w:pPr>
    </w:p>
    <w:p w14:paraId="0F884255" w14:textId="77777777" w:rsidR="00D41B93" w:rsidRDefault="00D41B93" w:rsidP="005E223F">
      <w:pPr>
        <w:rPr>
          <w:b/>
        </w:rPr>
      </w:pPr>
    </w:p>
    <w:p w14:paraId="79657F7B" w14:textId="77777777" w:rsidR="00D41B93" w:rsidRDefault="004D493F">
      <w:pPr>
        <w:jc w:val="center"/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A0DB6F" wp14:editId="330F00E6">
                <wp:simplePos x="0" y="0"/>
                <wp:positionH relativeFrom="column">
                  <wp:posOffset>3662045</wp:posOffset>
                </wp:positionH>
                <wp:positionV relativeFrom="paragraph">
                  <wp:posOffset>79375</wp:posOffset>
                </wp:positionV>
                <wp:extent cx="297815" cy="237490"/>
                <wp:effectExtent l="1905" t="4445" r="1270" b="0"/>
                <wp:wrapSquare wrapText="bothSides"/>
                <wp:docPr id="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81330" w14:textId="77777777" w:rsidR="005C5D06" w:rsidRPr="00130186" w:rsidRDefault="005C5D06" w:rsidP="00E2359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0DB6F" id="Text Box 78" o:spid="_x0000_s1034" type="#_x0000_t202" style="position:absolute;left:0;text-align:left;margin-left:288.35pt;margin-top:6.25pt;width:23.45pt;height:18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" stroked="f">
                <v:textbox style="mso-fit-shape-to-text:t">
                  <w:txbxContent>
                    <w:p w14:paraId="4A181330" w14:textId="77777777" w:rsidR="005C5D06" w:rsidRPr="00130186" w:rsidRDefault="005C5D06" w:rsidP="00E2359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D89243" w14:textId="77777777" w:rsidR="00D41B93" w:rsidRDefault="00D41B93">
      <w:pPr>
        <w:jc w:val="right"/>
        <w:rPr>
          <w:b/>
        </w:rPr>
      </w:pPr>
      <w:r>
        <w:rPr>
          <w:b/>
        </w:rPr>
        <w:t xml:space="preserve">                   </w:t>
      </w:r>
    </w:p>
    <w:p w14:paraId="206FE27E" w14:textId="77777777" w:rsidR="00D41B93" w:rsidRDefault="00D41B93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</w:t>
      </w:r>
    </w:p>
    <w:p w14:paraId="7F50C08E" w14:textId="77777777" w:rsidR="008F3497" w:rsidRDefault="008F3497">
      <w:pPr>
        <w:jc w:val="center"/>
        <w:rPr>
          <w:b/>
        </w:rPr>
      </w:pPr>
    </w:p>
    <w:p w14:paraId="57F7FE0C" w14:textId="77777777" w:rsidR="008F3497" w:rsidRDefault="008F3497">
      <w:pPr>
        <w:jc w:val="center"/>
        <w:rPr>
          <w:b/>
        </w:rPr>
      </w:pPr>
    </w:p>
    <w:p w14:paraId="5FD9F2F1" w14:textId="77777777" w:rsidR="008F3497" w:rsidRDefault="008F3497">
      <w:pPr>
        <w:jc w:val="center"/>
        <w:rPr>
          <w:b/>
        </w:rPr>
      </w:pPr>
    </w:p>
    <w:p w14:paraId="4749E68F" w14:textId="77777777" w:rsidR="008F3497" w:rsidRDefault="008F3497">
      <w:pPr>
        <w:jc w:val="center"/>
        <w:rPr>
          <w:b/>
        </w:rPr>
      </w:pPr>
    </w:p>
    <w:p w14:paraId="791EE213" w14:textId="77777777" w:rsidR="008F3497" w:rsidRDefault="008F3497">
      <w:pPr>
        <w:jc w:val="center"/>
        <w:rPr>
          <w:b/>
        </w:rPr>
      </w:pPr>
    </w:p>
    <w:p w14:paraId="30D3E2D9" w14:textId="77777777" w:rsidR="008F3497" w:rsidRDefault="008F3497" w:rsidP="00644C78">
      <w:pPr>
        <w:rPr>
          <w:b/>
        </w:rPr>
      </w:pPr>
    </w:p>
    <w:sectPr w:rsidR="008F3497" w:rsidSect="007C6423">
      <w:type w:val="continuous"/>
      <w:pgSz w:w="12240" w:h="15840"/>
      <w:pgMar w:top="567" w:right="1304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E54DB" w14:textId="77777777" w:rsidR="005C5D06" w:rsidRDefault="005C5D06">
      <w:r>
        <w:separator/>
      </w:r>
    </w:p>
  </w:endnote>
  <w:endnote w:type="continuationSeparator" w:id="0">
    <w:p w14:paraId="2EC7572B" w14:textId="77777777" w:rsidR="005C5D06" w:rsidRDefault="005C5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iller">
    <w:altName w:val="Gabriola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6F9CB" w14:textId="77777777" w:rsidR="005C5D06" w:rsidRDefault="005C5D06">
    <w:pPr>
      <w:pStyle w:val="Footer"/>
      <w:framePr w:wrap="auto" w:vAnchor="text" w:hAnchor="margin" w:xAlign="right" w:y="1"/>
      <w:rPr>
        <w:rStyle w:val="PageNumber"/>
      </w:rPr>
    </w:pPr>
  </w:p>
  <w:p w14:paraId="52A9A109" w14:textId="77777777" w:rsidR="005C5D06" w:rsidRDefault="005C5D06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24DA5" w14:textId="77777777" w:rsidR="005C5D06" w:rsidRDefault="005C5D06">
      <w:r>
        <w:separator/>
      </w:r>
    </w:p>
  </w:footnote>
  <w:footnote w:type="continuationSeparator" w:id="0">
    <w:p w14:paraId="7DF857A3" w14:textId="77777777" w:rsidR="005C5D06" w:rsidRDefault="005C5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62C52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643E4"/>
    <w:multiLevelType w:val="hybridMultilevel"/>
    <w:tmpl w:val="9758864C"/>
    <w:lvl w:ilvl="0" w:tplc="0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 w15:restartNumberingAfterBreak="0">
    <w:nsid w:val="154C310E"/>
    <w:multiLevelType w:val="multilevel"/>
    <w:tmpl w:val="54A0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17878"/>
    <w:multiLevelType w:val="hybridMultilevel"/>
    <w:tmpl w:val="E3DAE2A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39E619C"/>
    <w:multiLevelType w:val="multilevel"/>
    <w:tmpl w:val="30E4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54846"/>
    <w:multiLevelType w:val="hybridMultilevel"/>
    <w:tmpl w:val="EB1AF4EA"/>
    <w:lvl w:ilvl="0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6287751"/>
    <w:multiLevelType w:val="hybridMultilevel"/>
    <w:tmpl w:val="51709036"/>
    <w:lvl w:ilvl="0" w:tplc="09BA9B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50241"/>
    <w:multiLevelType w:val="hybridMultilevel"/>
    <w:tmpl w:val="EBD256DC"/>
    <w:lvl w:ilvl="0" w:tplc="ACCED5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666CB"/>
    <w:multiLevelType w:val="hybridMultilevel"/>
    <w:tmpl w:val="6D0C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22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1CC"/>
    <w:rsid w:val="0002461C"/>
    <w:rsid w:val="00025E3F"/>
    <w:rsid w:val="00027E75"/>
    <w:rsid w:val="0003733D"/>
    <w:rsid w:val="000376AA"/>
    <w:rsid w:val="000432B0"/>
    <w:rsid w:val="00095084"/>
    <w:rsid w:val="000B47B5"/>
    <w:rsid w:val="000C1852"/>
    <w:rsid w:val="000C2CC0"/>
    <w:rsid w:val="000C59BE"/>
    <w:rsid w:val="000C781A"/>
    <w:rsid w:val="000D6C98"/>
    <w:rsid w:val="000E365B"/>
    <w:rsid w:val="00104E4D"/>
    <w:rsid w:val="0011787B"/>
    <w:rsid w:val="001524B2"/>
    <w:rsid w:val="00164BB6"/>
    <w:rsid w:val="001E220D"/>
    <w:rsid w:val="001E4818"/>
    <w:rsid w:val="00200AB8"/>
    <w:rsid w:val="002172C2"/>
    <w:rsid w:val="00227C59"/>
    <w:rsid w:val="0024490C"/>
    <w:rsid w:val="0026505B"/>
    <w:rsid w:val="00267F3E"/>
    <w:rsid w:val="002E0F40"/>
    <w:rsid w:val="002F57F4"/>
    <w:rsid w:val="0032404D"/>
    <w:rsid w:val="00325940"/>
    <w:rsid w:val="00341591"/>
    <w:rsid w:val="00356108"/>
    <w:rsid w:val="003622DB"/>
    <w:rsid w:val="00364348"/>
    <w:rsid w:val="003764A2"/>
    <w:rsid w:val="003B0500"/>
    <w:rsid w:val="003B6906"/>
    <w:rsid w:val="003D586C"/>
    <w:rsid w:val="003F5583"/>
    <w:rsid w:val="0045797D"/>
    <w:rsid w:val="0048578D"/>
    <w:rsid w:val="004B4DF5"/>
    <w:rsid w:val="004B53D3"/>
    <w:rsid w:val="004B5EAB"/>
    <w:rsid w:val="004C1375"/>
    <w:rsid w:val="004D493F"/>
    <w:rsid w:val="004E0674"/>
    <w:rsid w:val="004E48C0"/>
    <w:rsid w:val="00502337"/>
    <w:rsid w:val="00555BD6"/>
    <w:rsid w:val="005C2003"/>
    <w:rsid w:val="005C5D06"/>
    <w:rsid w:val="005D6BD0"/>
    <w:rsid w:val="005D7DF4"/>
    <w:rsid w:val="005E1539"/>
    <w:rsid w:val="005E223F"/>
    <w:rsid w:val="005F3FB8"/>
    <w:rsid w:val="006125D3"/>
    <w:rsid w:val="00624B60"/>
    <w:rsid w:val="00631513"/>
    <w:rsid w:val="00644C78"/>
    <w:rsid w:val="00651C98"/>
    <w:rsid w:val="00654DAC"/>
    <w:rsid w:val="0065665F"/>
    <w:rsid w:val="006575FE"/>
    <w:rsid w:val="006673AC"/>
    <w:rsid w:val="00681A21"/>
    <w:rsid w:val="00696BBB"/>
    <w:rsid w:val="006A2C0E"/>
    <w:rsid w:val="006A456C"/>
    <w:rsid w:val="006B4B6C"/>
    <w:rsid w:val="006D76D6"/>
    <w:rsid w:val="006E2681"/>
    <w:rsid w:val="006E63CF"/>
    <w:rsid w:val="00714039"/>
    <w:rsid w:val="007173A9"/>
    <w:rsid w:val="007329F6"/>
    <w:rsid w:val="00735754"/>
    <w:rsid w:val="00751DCB"/>
    <w:rsid w:val="0077588D"/>
    <w:rsid w:val="0078420B"/>
    <w:rsid w:val="00785963"/>
    <w:rsid w:val="007877FC"/>
    <w:rsid w:val="00794AAA"/>
    <w:rsid w:val="007978E1"/>
    <w:rsid w:val="007B53C0"/>
    <w:rsid w:val="007C1278"/>
    <w:rsid w:val="007C6423"/>
    <w:rsid w:val="007E4F9A"/>
    <w:rsid w:val="007F1ED3"/>
    <w:rsid w:val="008002D7"/>
    <w:rsid w:val="00804952"/>
    <w:rsid w:val="00806895"/>
    <w:rsid w:val="00807A10"/>
    <w:rsid w:val="00811AFC"/>
    <w:rsid w:val="00843B34"/>
    <w:rsid w:val="008452C8"/>
    <w:rsid w:val="00850F2F"/>
    <w:rsid w:val="0085531F"/>
    <w:rsid w:val="0085635C"/>
    <w:rsid w:val="008563C9"/>
    <w:rsid w:val="00856EE2"/>
    <w:rsid w:val="0087517D"/>
    <w:rsid w:val="008866B5"/>
    <w:rsid w:val="00896838"/>
    <w:rsid w:val="008A71CC"/>
    <w:rsid w:val="008C4A3F"/>
    <w:rsid w:val="008D4159"/>
    <w:rsid w:val="008D76B5"/>
    <w:rsid w:val="008E65FC"/>
    <w:rsid w:val="008F3497"/>
    <w:rsid w:val="008F7EED"/>
    <w:rsid w:val="00917018"/>
    <w:rsid w:val="00933E75"/>
    <w:rsid w:val="00935E5A"/>
    <w:rsid w:val="009960FF"/>
    <w:rsid w:val="009B1328"/>
    <w:rsid w:val="009B31A7"/>
    <w:rsid w:val="009C2F8E"/>
    <w:rsid w:val="009C65CF"/>
    <w:rsid w:val="009D3592"/>
    <w:rsid w:val="009E4A46"/>
    <w:rsid w:val="00A119B8"/>
    <w:rsid w:val="00A16223"/>
    <w:rsid w:val="00A30352"/>
    <w:rsid w:val="00A333DB"/>
    <w:rsid w:val="00A7184B"/>
    <w:rsid w:val="00A7370D"/>
    <w:rsid w:val="00A7662E"/>
    <w:rsid w:val="00A83B92"/>
    <w:rsid w:val="00A84DB3"/>
    <w:rsid w:val="00AB0F3F"/>
    <w:rsid w:val="00AB4E15"/>
    <w:rsid w:val="00AD2140"/>
    <w:rsid w:val="00AF37F2"/>
    <w:rsid w:val="00B0750D"/>
    <w:rsid w:val="00B37D7B"/>
    <w:rsid w:val="00B45480"/>
    <w:rsid w:val="00B721E5"/>
    <w:rsid w:val="00B740FB"/>
    <w:rsid w:val="00BB2618"/>
    <w:rsid w:val="00BC49BD"/>
    <w:rsid w:val="00BF3B50"/>
    <w:rsid w:val="00C248B8"/>
    <w:rsid w:val="00C249CB"/>
    <w:rsid w:val="00C5288A"/>
    <w:rsid w:val="00C577C8"/>
    <w:rsid w:val="00C95446"/>
    <w:rsid w:val="00CC1090"/>
    <w:rsid w:val="00CD5E55"/>
    <w:rsid w:val="00D1405F"/>
    <w:rsid w:val="00D2293C"/>
    <w:rsid w:val="00D25D8C"/>
    <w:rsid w:val="00D30A5D"/>
    <w:rsid w:val="00D33817"/>
    <w:rsid w:val="00D343F4"/>
    <w:rsid w:val="00D41B93"/>
    <w:rsid w:val="00D5701E"/>
    <w:rsid w:val="00D6181E"/>
    <w:rsid w:val="00DD091F"/>
    <w:rsid w:val="00DD7BF8"/>
    <w:rsid w:val="00E2359C"/>
    <w:rsid w:val="00E256D0"/>
    <w:rsid w:val="00E26747"/>
    <w:rsid w:val="00E42511"/>
    <w:rsid w:val="00E5203F"/>
    <w:rsid w:val="00E66AA3"/>
    <w:rsid w:val="00EA0AD9"/>
    <w:rsid w:val="00EA0F42"/>
    <w:rsid w:val="00EA2408"/>
    <w:rsid w:val="00ED0D1E"/>
    <w:rsid w:val="00EF18E3"/>
    <w:rsid w:val="00F04D1E"/>
    <w:rsid w:val="00F1121A"/>
    <w:rsid w:val="00F20BF8"/>
    <w:rsid w:val="00F24DB1"/>
    <w:rsid w:val="00F47914"/>
    <w:rsid w:val="00F7152A"/>
    <w:rsid w:val="00F90D17"/>
    <w:rsid w:val="00F95744"/>
    <w:rsid w:val="00FA79E6"/>
    <w:rsid w:val="00FC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enu v:ext="edit" strokecolor="none"/>
    </o:shapedefaults>
    <o:shapelayout v:ext="edit">
      <o:idmap v:ext="edit" data="1"/>
    </o:shapelayout>
  </w:shapeDefaults>
  <w:decimalSymbol w:val="."/>
  <w:listSeparator w:val=","/>
  <w14:docId w14:val="074EE0D2"/>
  <w15:docId w15:val="{34D23E81-4788-4A89-9C11-5088177D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F40"/>
    <w:pPr>
      <w:autoSpaceDE w:val="0"/>
      <w:autoSpaceDN w:val="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0F40"/>
    <w:pPr>
      <w:keepNext/>
      <w:jc w:val="center"/>
      <w:outlineLvl w:val="0"/>
    </w:pPr>
    <w:rPr>
      <w:rFonts w:cs="Times New Roman"/>
      <w:b/>
      <w:bCs/>
      <w:color w:val="FFFFFF"/>
      <w:sz w:val="96"/>
      <w:szCs w:val="96"/>
    </w:rPr>
  </w:style>
  <w:style w:type="paragraph" w:styleId="Heading2">
    <w:name w:val="heading 2"/>
    <w:basedOn w:val="Normal"/>
    <w:next w:val="Normal"/>
    <w:qFormat/>
    <w:rsid w:val="002E0F40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qFormat/>
    <w:rsid w:val="002E0F40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qFormat/>
    <w:rsid w:val="002E0F40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E0F40"/>
    <w:pPr>
      <w:keepNext/>
      <w:outlineLvl w:val="4"/>
    </w:pPr>
    <w:rPr>
      <w:rFonts w:cs="Times New Roman"/>
      <w:sz w:val="24"/>
      <w:szCs w:val="24"/>
    </w:rPr>
  </w:style>
  <w:style w:type="paragraph" w:styleId="Heading6">
    <w:name w:val="heading 6"/>
    <w:basedOn w:val="Normal"/>
    <w:next w:val="Normal"/>
    <w:qFormat/>
    <w:rsid w:val="002E0F40"/>
    <w:pPr>
      <w:keepNext/>
      <w:ind w:firstLine="720"/>
      <w:outlineLvl w:val="5"/>
    </w:pPr>
    <w:rPr>
      <w:b/>
      <w:color w:val="800080"/>
      <w:sz w:val="16"/>
      <w:szCs w:val="16"/>
    </w:rPr>
  </w:style>
  <w:style w:type="paragraph" w:styleId="Heading7">
    <w:name w:val="heading 7"/>
    <w:basedOn w:val="Normal"/>
    <w:next w:val="Normal"/>
    <w:qFormat/>
    <w:rsid w:val="002E0F40"/>
    <w:pPr>
      <w:keepNext/>
      <w:outlineLvl w:val="6"/>
    </w:pPr>
    <w:rPr>
      <w:b/>
      <w:bCs/>
      <w:color w:val="339966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E0F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E0F4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E0F40"/>
  </w:style>
  <w:style w:type="table" w:styleId="TableGrid">
    <w:name w:val="Table Grid"/>
    <w:basedOn w:val="TableNormal"/>
    <w:rsid w:val="007C6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D30A5D"/>
    <w:rPr>
      <w:rFonts w:ascii="Arial" w:hAnsi="Arial" w:cs="Arial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3B0500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rsid w:val="003B0500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link w:val="Heading1"/>
    <w:uiPriority w:val="9"/>
    <w:rsid w:val="003B0500"/>
    <w:rPr>
      <w:rFonts w:ascii="Arial" w:hAnsi="Arial" w:cs="Arial"/>
      <w:b/>
      <w:bCs/>
      <w:color w:val="FFFFFF"/>
      <w:sz w:val="96"/>
      <w:szCs w:val="96"/>
      <w:lang w:val="en-US" w:eastAsia="en-US"/>
    </w:rPr>
  </w:style>
  <w:style w:type="paragraph" w:styleId="ListParagraph">
    <w:name w:val="List Paragraph"/>
    <w:basedOn w:val="Normal"/>
    <w:uiPriority w:val="34"/>
    <w:qFormat/>
    <w:rsid w:val="00794AA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D493F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5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598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66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8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62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8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20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00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1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4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49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2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75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28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0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8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04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398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195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288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32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987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089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9905E745</Template>
  <TotalTime>8</TotalTime>
  <Pages>3</Pages>
  <Words>64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edmin.com</Company>
  <LinksUpToDate>false</LinksUpToDate>
  <CharactersWithSpaces>878</CharactersWithSpaces>
  <SharedDoc>false</SharedDoc>
  <HLinks>
    <vt:vector size="36" baseType="variant">
      <vt:variant>
        <vt:i4>2752623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Go9n48r7PAhXKAMAKHedFDZ8QjRwIBw&amp;url=http%3A%2F%2Fwww.clipartpanda.com%2Fcategories%2Fhalloween-bat-clipart-black-and-white&amp;bvm=bv.134495766,d.ZGg&amp;psig=AFQjCNEFs1JWQzbCloGFiKb7LFQkFO9Hiw&amp;ust=1475593133005460</vt:lpwstr>
      </vt:variant>
      <vt:variant>
        <vt:lpwstr/>
      </vt:variant>
      <vt:variant>
        <vt:i4>2752623</vt:i4>
      </vt:variant>
      <vt:variant>
        <vt:i4>7662</vt:i4>
      </vt:variant>
      <vt:variant>
        <vt:i4>1033</vt:i4>
      </vt:variant>
      <vt:variant>
        <vt:i4>4</vt:i4>
      </vt:variant>
      <vt:variant>
        <vt:lpwstr>http://www.google.co.uk/url?sa=i&amp;rct=j&amp;q=&amp;esrc=s&amp;source=images&amp;cd=&amp;cad=rja&amp;uact=8&amp;ved=0ahUKEwjGo9n48r7PAhXKAMAKHedFDZ8QjRwIBw&amp;url=http%3A%2F%2Fwww.clipartpanda.com%2Fcategories%2Fhalloween-bat-clipart-black-and-white&amp;bvm=bv.134495766,d.ZGg&amp;psig=AFQjCNEFs1JWQzbCloGFiKb7LFQkFO9Hiw&amp;ust=1475593133005460</vt:lpwstr>
      </vt:variant>
      <vt:variant>
        <vt:lpwstr/>
      </vt:variant>
      <vt:variant>
        <vt:i4>2752623</vt:i4>
      </vt:variant>
      <vt:variant>
        <vt:i4>-1</vt:i4>
      </vt:variant>
      <vt:variant>
        <vt:i4>1110</vt:i4>
      </vt:variant>
      <vt:variant>
        <vt:i4>4</vt:i4>
      </vt:variant>
      <vt:variant>
        <vt:lpwstr>http://www.google.co.uk/url?sa=i&amp;rct=j&amp;q=&amp;esrc=s&amp;source=images&amp;cd=&amp;cad=rja&amp;uact=8&amp;ved=0ahUKEwjGo9n48r7PAhXKAMAKHedFDZ8QjRwIBw&amp;url=http%3A%2F%2Fwww.clipartpanda.com%2Fcategories%2Fhalloween-bat-clipart-black-and-white&amp;bvm=bv.134495766,d.ZGg&amp;psig=AFQjCNEFs1JWQzbCloGFiKb7LFQkFO9Hiw&amp;ust=1475593133005460</vt:lpwstr>
      </vt:variant>
      <vt:variant>
        <vt:lpwstr/>
      </vt:variant>
      <vt:variant>
        <vt:i4>5373963</vt:i4>
      </vt:variant>
      <vt:variant>
        <vt:i4>-1</vt:i4>
      </vt:variant>
      <vt:variant>
        <vt:i4>1110</vt:i4>
      </vt:variant>
      <vt:variant>
        <vt:i4>1</vt:i4>
      </vt:variant>
      <vt:variant>
        <vt:lpwstr>http://images.clipartpanda.com/bat-clipart-for-kids-pi55joeiB.png</vt:lpwstr>
      </vt:variant>
      <vt:variant>
        <vt:lpwstr/>
      </vt:variant>
      <vt:variant>
        <vt:i4>5832731</vt:i4>
      </vt:variant>
      <vt:variant>
        <vt:i4>-1</vt:i4>
      </vt:variant>
      <vt:variant>
        <vt:i4>1112</vt:i4>
      </vt:variant>
      <vt:variant>
        <vt:i4>4</vt:i4>
      </vt:variant>
      <vt:variant>
        <vt:lpwstr>http://www.google.co.uk/url?sa=i&amp;rct=j&amp;q=&amp;esrc=s&amp;source=images&amp;cd=&amp;cad=rja&amp;uact=8&amp;ved=0ahUKEwiGhN6m6-bPAhVoLMAKHXICB-EQjRwIBw&amp;url=http%3A%2F%2Fplusquotes.com%2Fimages-halloween-img-photos-happy.php&amp;psig=AFQjCNERqn1ZnprtYknLCNl_haZQ8B_eFA&amp;ust=1476965468523809</vt:lpwstr>
      </vt:variant>
      <vt:variant>
        <vt:lpwstr/>
      </vt:variant>
      <vt:variant>
        <vt:i4>196612</vt:i4>
      </vt:variant>
      <vt:variant>
        <vt:i4>-1</vt:i4>
      </vt:variant>
      <vt:variant>
        <vt:i4>1112</vt:i4>
      </vt:variant>
      <vt:variant>
        <vt:i4>1</vt:i4>
      </vt:variant>
      <vt:variant>
        <vt:lpwstr>https://encrypted-tbn3.gstatic.com/images?q=tbn:ANd9GcT21UvgvfhyUJRWRVmpP6J03RCAzl4QoveXyBuXOsdijEQfd99v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pestrada</dc:creator>
  <cp:lastModifiedBy>M Harley</cp:lastModifiedBy>
  <cp:revision>5</cp:revision>
  <cp:lastPrinted>2019-09-11T08:10:00Z</cp:lastPrinted>
  <dcterms:created xsi:type="dcterms:W3CDTF">2019-11-27T08:14:00Z</dcterms:created>
  <dcterms:modified xsi:type="dcterms:W3CDTF">2020-01-22T14:21:00Z</dcterms:modified>
</cp:coreProperties>
</file>